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EBD" w:rsidRPr="00276B22" w:rsidRDefault="004C1EBD" w:rsidP="00E64A3A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Universidade Federal do Estado do Rio de Janeiro</w:t>
      </w:r>
    </w:p>
    <w:p w:rsidR="00B86100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Pró-Reitoria de Gestão de Pessoas</w:t>
      </w:r>
    </w:p>
    <w:p w:rsidR="004C1EBD" w:rsidRPr="00276B22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Diretoria de Desenvolvimento de Pessoas</w:t>
      </w:r>
    </w:p>
    <w:p w:rsidR="004C1EBD" w:rsidRPr="00276B22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Divisão de Acompanhamento</w:t>
      </w:r>
      <w:r w:rsidR="003B5FD8">
        <w:rPr>
          <w:b/>
          <w:sz w:val="24"/>
          <w:szCs w:val="24"/>
        </w:rPr>
        <w:t xml:space="preserve"> Funcional e Formação Permanente</w:t>
      </w:r>
    </w:p>
    <w:p w:rsidR="004C1EBD" w:rsidRPr="00276B22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Setor de Acompanhamento e Análise do Processo de Trabalho</w:t>
      </w:r>
    </w:p>
    <w:p w:rsidR="004C1EBD" w:rsidRPr="002C39FA" w:rsidRDefault="004C1EBD" w:rsidP="004C1EBD">
      <w:pPr>
        <w:spacing w:after="0" w:line="240" w:lineRule="auto"/>
        <w:rPr>
          <w:b/>
          <w:sz w:val="16"/>
          <w:szCs w:val="16"/>
        </w:rPr>
      </w:pPr>
    </w:p>
    <w:p w:rsidR="004C1EBD" w:rsidRPr="00625B34" w:rsidRDefault="004C1EBD" w:rsidP="004C1EBD">
      <w:pPr>
        <w:spacing w:after="0" w:line="240" w:lineRule="auto"/>
        <w:jc w:val="center"/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PLANO DE TRABALHO</w:t>
      </w:r>
      <w:r w:rsidR="00D864F5"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INDIVIDUAL</w:t>
      </w:r>
      <w:r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PLANEJANDO O TRABALHO COM O SERVIDOR </w:t>
      </w:r>
      <w:r w:rsidR="00485C30"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EM ESTÁGIO PROBATÓRIO</w:t>
      </w:r>
    </w:p>
    <w:p w:rsidR="00C74C0E" w:rsidRPr="00625B34" w:rsidRDefault="00C74C0E" w:rsidP="00182FE2">
      <w:pPr>
        <w:spacing w:after="0" w:line="240" w:lineRule="auto"/>
        <w:rPr>
          <w:b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4C0E" w:rsidRPr="004E6251" w:rsidRDefault="00FF19EE" w:rsidP="00B86100">
      <w:pPr>
        <w:spacing w:line="240" w:lineRule="auto"/>
        <w:jc w:val="both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Est</w:t>
      </w:r>
      <w:r w:rsidR="00C74C0E" w:rsidRPr="003F79B9">
        <w:rPr>
          <w:sz w:val="24"/>
          <w:szCs w:val="24"/>
        </w:rPr>
        <w:t>e</w:t>
      </w:r>
      <w:r w:rsidR="00D363D8">
        <w:rPr>
          <w:sz w:val="24"/>
          <w:szCs w:val="24"/>
        </w:rPr>
        <w:t xml:space="preserve"> formulário</w:t>
      </w:r>
      <w:r w:rsidR="00C74C0E" w:rsidRPr="003F79B9">
        <w:rPr>
          <w:sz w:val="24"/>
          <w:szCs w:val="24"/>
        </w:rPr>
        <w:t xml:space="preserve"> deverá</w:t>
      </w:r>
      <w:r w:rsidR="00D363D8">
        <w:rPr>
          <w:sz w:val="24"/>
          <w:szCs w:val="24"/>
        </w:rPr>
        <w:t xml:space="preserve"> ser preenchido </w:t>
      </w:r>
      <w:r w:rsidR="004574B3">
        <w:rPr>
          <w:sz w:val="24"/>
          <w:szCs w:val="24"/>
        </w:rPr>
        <w:t>pela chefia imediata, em conjunto com o servidor e a equipe</w:t>
      </w:r>
      <w:r w:rsidR="007517CD">
        <w:rPr>
          <w:sz w:val="24"/>
          <w:szCs w:val="24"/>
        </w:rPr>
        <w:t xml:space="preserve">. </w:t>
      </w:r>
      <w:r w:rsidR="00C74C0E" w:rsidRPr="00276B22">
        <w:rPr>
          <w:caps/>
          <w:sz w:val="24"/>
          <w:szCs w:val="24"/>
        </w:rPr>
        <w:t xml:space="preserve">A </w:t>
      </w:r>
      <w:r w:rsidR="00C74C0E" w:rsidRPr="00CD2753">
        <w:rPr>
          <w:b/>
          <w:caps/>
          <w:sz w:val="24"/>
          <w:szCs w:val="24"/>
        </w:rPr>
        <w:t>parte</w:t>
      </w:r>
      <w:r w:rsidR="00CD2753" w:rsidRPr="00CD2753">
        <w:rPr>
          <w:b/>
          <w:caps/>
          <w:sz w:val="24"/>
          <w:szCs w:val="24"/>
        </w:rPr>
        <w:t xml:space="preserve"> i</w:t>
      </w:r>
      <w:r>
        <w:rPr>
          <w:sz w:val="24"/>
          <w:szCs w:val="24"/>
        </w:rPr>
        <w:t xml:space="preserve"> </w:t>
      </w:r>
      <w:r w:rsidR="004574B3">
        <w:rPr>
          <w:sz w:val="24"/>
          <w:szCs w:val="24"/>
        </w:rPr>
        <w:t>deverá ser</w:t>
      </w:r>
      <w:r w:rsidR="00C74C0E">
        <w:rPr>
          <w:sz w:val="24"/>
          <w:szCs w:val="24"/>
        </w:rPr>
        <w:t xml:space="preserve"> realizada em conjunto com a equipe. </w:t>
      </w:r>
      <w:r w:rsidR="00C74C0E" w:rsidRPr="00276B22">
        <w:rPr>
          <w:caps/>
          <w:sz w:val="24"/>
          <w:szCs w:val="24"/>
        </w:rPr>
        <w:t xml:space="preserve">A </w:t>
      </w:r>
      <w:r w:rsidR="00C74C0E" w:rsidRPr="00CD2753">
        <w:rPr>
          <w:b/>
          <w:caps/>
          <w:sz w:val="24"/>
          <w:szCs w:val="24"/>
        </w:rPr>
        <w:t>parte</w:t>
      </w:r>
      <w:r w:rsidR="00CD2753" w:rsidRPr="00CD2753">
        <w:rPr>
          <w:b/>
          <w:caps/>
          <w:sz w:val="24"/>
          <w:szCs w:val="24"/>
        </w:rPr>
        <w:t xml:space="preserve"> ii</w:t>
      </w:r>
      <w:r w:rsidR="00F27891">
        <w:rPr>
          <w:sz w:val="24"/>
          <w:szCs w:val="24"/>
        </w:rPr>
        <w:t xml:space="preserve"> </w:t>
      </w:r>
      <w:r w:rsidR="00C74C0E">
        <w:rPr>
          <w:sz w:val="24"/>
          <w:szCs w:val="24"/>
        </w:rPr>
        <w:t>ser</w:t>
      </w:r>
      <w:r w:rsidR="00F27891">
        <w:rPr>
          <w:sz w:val="24"/>
          <w:szCs w:val="24"/>
        </w:rPr>
        <w:t>á</w:t>
      </w:r>
      <w:r w:rsidR="00C74C0E">
        <w:rPr>
          <w:sz w:val="24"/>
          <w:szCs w:val="24"/>
        </w:rPr>
        <w:t xml:space="preserve"> preenchida somente pela ch</w:t>
      </w:r>
      <w:r w:rsidR="00F27891">
        <w:rPr>
          <w:sz w:val="24"/>
          <w:szCs w:val="24"/>
        </w:rPr>
        <w:t>efia e pelo servidor avaliado</w:t>
      </w:r>
      <w:r w:rsidR="00C74C0E">
        <w:rPr>
          <w:sz w:val="24"/>
          <w:szCs w:val="24"/>
        </w:rPr>
        <w:t xml:space="preserve"> </w:t>
      </w:r>
      <w:r w:rsidR="00C74C0E" w:rsidRPr="003F79B9">
        <w:rPr>
          <w:sz w:val="24"/>
          <w:szCs w:val="24"/>
        </w:rPr>
        <w:t>e tem a finalidade de orientá-lo para as atividades a serem desenvolvidas</w:t>
      </w:r>
      <w:r w:rsidR="00C74C0E">
        <w:rPr>
          <w:sz w:val="24"/>
          <w:szCs w:val="24"/>
        </w:rPr>
        <w:t xml:space="preserve"> por ele e acompanhá-lo</w:t>
      </w:r>
      <w:r w:rsidR="00C74C0E" w:rsidRPr="003F79B9">
        <w:rPr>
          <w:sz w:val="24"/>
          <w:szCs w:val="24"/>
        </w:rPr>
        <w:t xml:space="preserve"> </w:t>
      </w:r>
      <w:r w:rsidR="00C74C0E">
        <w:rPr>
          <w:sz w:val="24"/>
          <w:szCs w:val="24"/>
        </w:rPr>
        <w:t xml:space="preserve">durante </w:t>
      </w:r>
      <w:r w:rsidR="00C74C0E" w:rsidRPr="003F79B9">
        <w:rPr>
          <w:sz w:val="24"/>
          <w:szCs w:val="24"/>
        </w:rPr>
        <w:t>o período avaliativo.</w:t>
      </w:r>
      <w:r>
        <w:rPr>
          <w:sz w:val="24"/>
          <w:szCs w:val="24"/>
        </w:rPr>
        <w:t xml:space="preserve"> O Plano de T</w:t>
      </w:r>
      <w:r w:rsidR="00C74C0E">
        <w:rPr>
          <w:sz w:val="24"/>
          <w:szCs w:val="24"/>
        </w:rPr>
        <w:t>rabalho</w:t>
      </w:r>
      <w:r w:rsidR="00F27891">
        <w:rPr>
          <w:sz w:val="24"/>
          <w:szCs w:val="24"/>
        </w:rPr>
        <w:t xml:space="preserve"> deverá </w:t>
      </w:r>
      <w:r>
        <w:rPr>
          <w:sz w:val="24"/>
          <w:szCs w:val="24"/>
        </w:rPr>
        <w:t>ser encaminhado</w:t>
      </w:r>
      <w:r w:rsidR="004574B3">
        <w:rPr>
          <w:sz w:val="24"/>
          <w:szCs w:val="24"/>
        </w:rPr>
        <w:t xml:space="preserve"> ao SAAPT </w:t>
      </w:r>
      <w:r w:rsidR="004574B3" w:rsidRPr="00E253E2">
        <w:rPr>
          <w:b/>
          <w:sz w:val="24"/>
          <w:szCs w:val="24"/>
        </w:rPr>
        <w:t>em até 6</w:t>
      </w:r>
      <w:r w:rsidR="00C74C0E" w:rsidRPr="00E253E2">
        <w:rPr>
          <w:b/>
          <w:sz w:val="24"/>
          <w:szCs w:val="24"/>
        </w:rPr>
        <w:t xml:space="preserve">0 </w:t>
      </w:r>
      <w:r w:rsidR="00C5402D">
        <w:rPr>
          <w:b/>
          <w:sz w:val="24"/>
          <w:szCs w:val="24"/>
        </w:rPr>
        <w:t xml:space="preserve">(sessenta) </w:t>
      </w:r>
      <w:r w:rsidR="00C74C0E" w:rsidRPr="00E253E2">
        <w:rPr>
          <w:b/>
          <w:sz w:val="24"/>
          <w:szCs w:val="24"/>
        </w:rPr>
        <w:t>dias</w:t>
      </w:r>
      <w:r w:rsidR="004574B3" w:rsidRPr="00E253E2">
        <w:rPr>
          <w:b/>
          <w:sz w:val="24"/>
          <w:szCs w:val="24"/>
        </w:rPr>
        <w:t xml:space="preserve"> da data da posse do servidor</w:t>
      </w:r>
      <w:r w:rsidR="00D67362">
        <w:rPr>
          <w:sz w:val="24"/>
          <w:szCs w:val="24"/>
        </w:rPr>
        <w:t>,</w:t>
      </w:r>
      <w:r w:rsidR="00E253E2">
        <w:rPr>
          <w:sz w:val="24"/>
          <w:szCs w:val="24"/>
        </w:rPr>
        <w:t xml:space="preserve"> devidamente lacrado e assinado</w:t>
      </w:r>
      <w:r w:rsidR="00C74C0E">
        <w:rPr>
          <w:sz w:val="24"/>
          <w:szCs w:val="24"/>
        </w:rPr>
        <w:t xml:space="preserve">. </w:t>
      </w:r>
      <w:r w:rsidR="00C74C0E">
        <w:rPr>
          <w:rFonts w:ascii="Calibri" w:hAnsi="Calibri"/>
          <w:sz w:val="24"/>
          <w:szCs w:val="24"/>
        </w:rPr>
        <w:t>Em caso de dúvidas</w:t>
      </w:r>
      <w:r w:rsidR="00472576">
        <w:rPr>
          <w:rFonts w:ascii="Calibri" w:hAnsi="Calibri"/>
          <w:sz w:val="24"/>
          <w:szCs w:val="24"/>
        </w:rPr>
        <w:t>,</w:t>
      </w:r>
      <w:r w:rsidR="00C74C0E">
        <w:rPr>
          <w:rFonts w:ascii="Calibri" w:hAnsi="Calibri"/>
          <w:sz w:val="24"/>
          <w:szCs w:val="24"/>
        </w:rPr>
        <w:t xml:space="preserve"> o SAAPT está à disposição para a</w:t>
      </w:r>
      <w:r w:rsidR="00EE10EE">
        <w:rPr>
          <w:rFonts w:ascii="Calibri" w:hAnsi="Calibri"/>
          <w:sz w:val="24"/>
          <w:szCs w:val="24"/>
        </w:rPr>
        <w:t>tendê-lo</w:t>
      </w:r>
      <w:r w:rsidR="00F06540">
        <w:rPr>
          <w:rFonts w:ascii="Calibri" w:hAnsi="Calibri"/>
          <w:sz w:val="24"/>
          <w:szCs w:val="24"/>
        </w:rPr>
        <w:t>s</w:t>
      </w:r>
      <w:r w:rsidR="00EE10EE">
        <w:rPr>
          <w:rFonts w:ascii="Calibri" w:hAnsi="Calibri"/>
          <w:sz w:val="24"/>
          <w:szCs w:val="24"/>
        </w:rPr>
        <w:t>. Tel.</w:t>
      </w:r>
      <w:r w:rsidR="00C74C0E">
        <w:rPr>
          <w:rFonts w:ascii="Calibri" w:hAnsi="Calibri"/>
          <w:sz w:val="24"/>
          <w:szCs w:val="24"/>
        </w:rPr>
        <w:t>: 2542-5523</w:t>
      </w:r>
      <w:r w:rsidR="00D67362">
        <w:rPr>
          <w:rFonts w:ascii="Calibri" w:hAnsi="Calibri"/>
          <w:sz w:val="24"/>
          <w:szCs w:val="24"/>
        </w:rPr>
        <w:t xml:space="preserve"> / Email: </w:t>
      </w:r>
      <w:hyperlink r:id="rId7" w:history="1">
        <w:r w:rsidR="00D67362" w:rsidRPr="000F5B91">
          <w:rPr>
            <w:rStyle w:val="Hyperlink"/>
            <w:rFonts w:ascii="Calibri" w:hAnsi="Calibri"/>
            <w:sz w:val="24"/>
            <w:szCs w:val="24"/>
          </w:rPr>
          <w:t>progepe.saapt@unirio.br</w:t>
        </w:r>
      </w:hyperlink>
      <w:r w:rsidR="00D67362">
        <w:rPr>
          <w:rFonts w:ascii="Calibri" w:hAnsi="Calibri"/>
          <w:sz w:val="24"/>
          <w:szCs w:val="24"/>
        </w:rPr>
        <w:t>.</w:t>
      </w:r>
    </w:p>
    <w:tbl>
      <w:tblPr>
        <w:tblStyle w:val="SombreamentoMdio1-nfase5"/>
        <w:tblW w:w="15609" w:type="dxa"/>
        <w:tblLook w:val="04A0" w:firstRow="1" w:lastRow="0" w:firstColumn="1" w:lastColumn="0" w:noHBand="0" w:noVBand="1"/>
      </w:tblPr>
      <w:tblGrid>
        <w:gridCol w:w="15609"/>
      </w:tblGrid>
      <w:tr w:rsidR="00C74C0E" w:rsidRPr="003F79B9" w:rsidTr="009F03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C74C0E" w:rsidRPr="0047755A" w:rsidRDefault="00C74C0E" w:rsidP="002C39FA">
            <w:pPr>
              <w:jc w:val="center"/>
              <w:rPr>
                <w:rFonts w:eastAsia="Calibri" w:cs="Arial"/>
                <w:b w:val="0"/>
                <w:color w:val="auto"/>
                <w:sz w:val="24"/>
                <w:szCs w:val="24"/>
              </w:rPr>
            </w:pPr>
            <w:r w:rsidRPr="0047755A">
              <w:rPr>
                <w:rFonts w:cs="Arial"/>
                <w:color w:val="auto"/>
                <w:sz w:val="24"/>
                <w:szCs w:val="24"/>
              </w:rPr>
              <w:t>IDENTIFICAÇÃO D</w:t>
            </w:r>
            <w:r w:rsidR="00BC1D87">
              <w:rPr>
                <w:rFonts w:cs="Arial"/>
                <w:color w:val="auto"/>
                <w:sz w:val="24"/>
                <w:szCs w:val="24"/>
              </w:rPr>
              <w:t xml:space="preserve">E SETOR, </w:t>
            </w:r>
            <w:r w:rsidRPr="0047755A">
              <w:rPr>
                <w:rFonts w:cs="Arial"/>
                <w:color w:val="auto"/>
                <w:sz w:val="24"/>
                <w:szCs w:val="24"/>
              </w:rPr>
              <w:t xml:space="preserve">UNIDADE, </w:t>
            </w:r>
            <w:r w:rsidRPr="0047755A">
              <w:rPr>
                <w:rFonts w:eastAsia="Calibri" w:cs="Arial"/>
                <w:color w:val="auto"/>
                <w:sz w:val="24"/>
                <w:szCs w:val="24"/>
              </w:rPr>
              <w:t>SERVIDOR E CHEFIA</w:t>
            </w:r>
            <w:r w:rsidR="0047755A" w:rsidRPr="0047755A">
              <w:rPr>
                <w:rFonts w:eastAsia="Calibri" w:cs="Arial"/>
                <w:color w:val="auto"/>
                <w:sz w:val="24"/>
                <w:szCs w:val="24"/>
              </w:rPr>
              <w:t xml:space="preserve"> AVALIADORA</w:t>
            </w:r>
          </w:p>
        </w:tc>
      </w:tr>
      <w:tr w:rsidR="00F06540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Default="00F06540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Setor:</w:t>
            </w:r>
            <w:r w:rsidR="002C39FA">
              <w:rPr>
                <w:rFonts w:eastAsia="Calibri" w:cs="Arial"/>
                <w:sz w:val="24"/>
                <w:szCs w:val="24"/>
              </w:rPr>
              <w:t xml:space="preserve">     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05" type="#_x0000_t75" style="width:455.4pt;height:20.4pt" o:ole="">
                  <v:imagedata r:id="rId8" o:title=""/>
                </v:shape>
                <w:control r:id="rId9" w:name="TextBox111" w:shapeid="_x0000_i1205"/>
              </w:objec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</w:p>
        </w:tc>
      </w:tr>
      <w:tr w:rsidR="00F06540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Default="00F06540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Unidade: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16" type="#_x0000_t75" style="width:455.4pt;height:20.4pt" o:ole="">
                  <v:imagedata r:id="rId8" o:title=""/>
                </v:shape>
                <w:control r:id="rId10" w:name="TextBox1111" w:shapeid="_x0000_i1116"/>
              </w:object>
            </w:r>
          </w:p>
        </w:tc>
      </w:tr>
      <w:tr w:rsidR="00C74C0E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C74C0E" w:rsidRDefault="00472576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E</w:t>
            </w:r>
            <w:r w:rsidR="00F06540">
              <w:rPr>
                <w:rFonts w:eastAsia="Calibri" w:cs="Arial"/>
                <w:sz w:val="24"/>
                <w:szCs w:val="24"/>
              </w:rPr>
              <w:t xml:space="preserve">mail do setor: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17" type="#_x0000_t75" style="width:423.6pt;height:20.4pt" o:ole="">
                  <v:imagedata r:id="rId11" o:title=""/>
                </v:shape>
                <w:control r:id="rId12" w:name="TextBox1112" w:shapeid="_x0000_i1117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       </w:t>
            </w:r>
            <w:r w:rsidR="00C74C0E" w:rsidRPr="003F79B9">
              <w:rPr>
                <w:rFonts w:eastAsia="Calibri" w:cs="Arial"/>
                <w:sz w:val="24"/>
                <w:szCs w:val="24"/>
              </w:rPr>
              <w:t>Telefone</w:t>
            </w:r>
            <w:r w:rsidR="00C74C0E" w:rsidRPr="003F79B9">
              <w:rPr>
                <w:rFonts w:cs="Arial"/>
                <w:sz w:val="24"/>
                <w:szCs w:val="24"/>
              </w:rPr>
              <w:t xml:space="preserve"> do setor</w:t>
            </w:r>
            <w:r w:rsidR="00C74C0E">
              <w:rPr>
                <w:rFonts w:cs="Arial"/>
                <w:sz w:val="24"/>
                <w:szCs w:val="24"/>
              </w:rPr>
              <w:t>:</w:t>
            </w:r>
            <w:r w:rsidR="00C74C0E"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18" type="#_x0000_t75" style="width:146.4pt;height:21.6pt" o:ole="">
                  <v:imagedata r:id="rId13" o:title=""/>
                </v:shape>
                <w:control r:id="rId14" w:name="TextBox111111" w:shapeid="_x0000_i1118"/>
              </w:object>
            </w:r>
          </w:p>
        </w:tc>
      </w:tr>
      <w:tr w:rsidR="00F06540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Pr="00F06540" w:rsidRDefault="00F06540" w:rsidP="002C39FA">
            <w:pPr>
              <w:rPr>
                <w:rFonts w:eastAsia="Calibri" w:cs="Arial"/>
                <w:bCs w:val="0"/>
                <w:sz w:val="24"/>
                <w:szCs w:val="24"/>
              </w:rPr>
            </w:pPr>
            <w:r w:rsidRPr="003F79B9">
              <w:rPr>
                <w:rFonts w:eastAsia="Calibri" w:cs="Arial"/>
                <w:sz w:val="24"/>
                <w:szCs w:val="24"/>
              </w:rPr>
              <w:t>Nome</w:t>
            </w:r>
            <w:r w:rsidRPr="003F79B9">
              <w:rPr>
                <w:rFonts w:cs="Arial"/>
                <w:sz w:val="24"/>
                <w:szCs w:val="24"/>
              </w:rPr>
              <w:t xml:space="preserve"> do servidor</w:t>
            </w:r>
            <w:r>
              <w:rPr>
                <w:rFonts w:cs="Arial"/>
                <w:sz w:val="24"/>
                <w:szCs w:val="24"/>
              </w:rPr>
              <w:t xml:space="preserve">: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19" type="#_x0000_t75" style="width:406.2pt;height:20.4pt" o:ole="">
                  <v:imagedata r:id="rId15" o:title=""/>
                </v:shape>
                <w:control r:id="rId16" w:name="TextBox1113" w:shapeid="_x0000_i1119"/>
              </w:object>
            </w:r>
            <w:r w:rsidR="002C39FA" w:rsidRPr="002C39FA">
              <w:rPr>
                <w:bCs w:val="0"/>
                <w:sz w:val="20"/>
                <w:szCs w:val="20"/>
              </w:rPr>
              <w:t xml:space="preserve">          </w:t>
            </w:r>
            <w:r w:rsidRPr="006A4AC0">
              <w:rPr>
                <w:rFonts w:eastAsia="Calibri" w:cs="Arial"/>
                <w:sz w:val="24"/>
                <w:szCs w:val="24"/>
              </w:rPr>
              <w:t>Matrícula:</w: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20" type="#_x0000_t75" style="width:189pt;height:21.6pt" o:ole="">
                  <v:imagedata r:id="rId17" o:title=""/>
                </v:shape>
                <w:control r:id="rId18" w:name="TextBox1111111" w:shapeid="_x0000_i1120"/>
              </w:object>
            </w:r>
          </w:p>
        </w:tc>
      </w:tr>
      <w:tr w:rsidR="00F06540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Pr="00F06540" w:rsidRDefault="00F06540" w:rsidP="002C39FA">
            <w:pPr>
              <w:rPr>
                <w:rFonts w:eastAsia="Calibri" w:cs="Arial"/>
                <w:bCs w:val="0"/>
                <w:sz w:val="24"/>
                <w:szCs w:val="24"/>
              </w:rPr>
            </w:pPr>
            <w:r w:rsidRPr="003F79B9">
              <w:rPr>
                <w:rFonts w:eastAsia="Calibri" w:cs="Arial"/>
                <w:sz w:val="24"/>
                <w:szCs w:val="24"/>
              </w:rPr>
              <w:t>Cargo</w:t>
            </w:r>
            <w:r>
              <w:rPr>
                <w:rFonts w:eastAsia="Calibri" w:cs="Arial"/>
                <w:sz w:val="24"/>
                <w:szCs w:val="24"/>
              </w:rPr>
              <w:t>: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21" type="#_x0000_t75" style="width:466.2pt;height:20.4pt" o:ole="">
                  <v:imagedata r:id="rId19" o:title=""/>
                </v:shape>
                <w:control r:id="rId20" w:name="TextBox11131" w:shapeid="_x0000_i1121"/>
              </w:object>
            </w:r>
            <w:r w:rsidR="0047755A">
              <w:rPr>
                <w:rFonts w:eastAsia="Calibri" w:cs="Arial"/>
                <w:bCs w:val="0"/>
                <w:sz w:val="24"/>
                <w:szCs w:val="24"/>
              </w:rPr>
              <w:t xml:space="preserve">         </w:t>
            </w:r>
            <w:r w:rsidRPr="003F79B9">
              <w:rPr>
                <w:rFonts w:cs="Arial"/>
                <w:sz w:val="24"/>
                <w:szCs w:val="24"/>
              </w:rPr>
              <w:t>Exerce cargo de chefia?</w:t>
            </w:r>
            <w:r w:rsidR="002C39FA">
              <w:rPr>
                <w:rFonts w:cs="Arial"/>
                <w:sz w:val="24"/>
                <w:szCs w:val="24"/>
              </w:rPr>
              <w:t xml:space="preserve">  </w:t>
            </w:r>
            <w:r w:rsidR="0047755A">
              <w:rPr>
                <w:rFonts w:cs="Arial"/>
                <w:sz w:val="24"/>
                <w:szCs w:val="24"/>
              </w:rPr>
              <w:t xml:space="preserve"> </w:t>
            </w:r>
            <w:r w:rsidR="002C39FA" w:rsidRPr="00FF3544">
              <w:rPr>
                <w:sz w:val="20"/>
                <w:szCs w:val="20"/>
              </w:rPr>
              <w:object w:dxaOrig="225" w:dyaOrig="225">
                <v:shape id="_x0000_i1122" type="#_x0000_t75" style="width:36.6pt;height:19.8pt" o:ole="">
                  <v:imagedata r:id="rId21" o:title=""/>
                </v:shape>
                <w:control r:id="rId22" w:name="CheckBox133" w:shapeid="_x0000_i1122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     </w:t>
            </w:r>
            <w:r w:rsidR="002C39FA" w:rsidRPr="00FF3544">
              <w:rPr>
                <w:sz w:val="20"/>
                <w:szCs w:val="20"/>
              </w:rPr>
              <w:object w:dxaOrig="225" w:dyaOrig="225">
                <v:shape id="_x0000_i1123" type="#_x0000_t75" style="width:36.6pt;height:19.8pt" o:ole="">
                  <v:imagedata r:id="rId23" o:title=""/>
                </v:shape>
                <w:control r:id="rId24" w:name="CheckBox1331" w:shapeid="_x0000_i1123"/>
              </w:object>
            </w:r>
          </w:p>
        </w:tc>
      </w:tr>
      <w:tr w:rsidR="00F06540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Pr="003F79B9" w:rsidRDefault="00F06540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 w:rsidRPr="003F79B9">
              <w:rPr>
                <w:rFonts w:cs="Arial"/>
                <w:sz w:val="24"/>
                <w:szCs w:val="24"/>
              </w:rPr>
              <w:t>Horário de trabalho</w:t>
            </w:r>
            <w:r>
              <w:rPr>
                <w:rFonts w:cs="Arial"/>
                <w:sz w:val="24"/>
                <w:szCs w:val="24"/>
              </w:rPr>
              <w:t xml:space="preserve">: </w:t>
            </w:r>
            <w:r w:rsidR="002C39FA">
              <w:rPr>
                <w:rFonts w:cs="Arial"/>
                <w:sz w:val="24"/>
                <w:szCs w:val="24"/>
              </w:rPr>
              <w:t xml:space="preserve"> </w:t>
            </w:r>
            <w:r w:rsidR="002C39FA" w:rsidRPr="00FF3544">
              <w:rPr>
                <w:sz w:val="20"/>
                <w:szCs w:val="20"/>
              </w:rPr>
              <w:object w:dxaOrig="225" w:dyaOrig="225">
                <v:shape id="_x0000_i1124" type="#_x0000_t75" style="width:39.6pt;height:19.8pt" o:ole="">
                  <v:imagedata r:id="rId25" o:title=""/>
                </v:shape>
                <w:control r:id="rId26" w:name="CheckBox1332" w:shapeid="_x0000_i1124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t xml:space="preserve">   </w:t>
            </w:r>
            <w:r w:rsidR="002C39FA" w:rsidRPr="00FF3544">
              <w:rPr>
                <w:sz w:val="20"/>
                <w:szCs w:val="20"/>
              </w:rPr>
              <w:object w:dxaOrig="225" w:dyaOrig="225">
                <v:shape id="_x0000_i1125" type="#_x0000_t75" style="width:40.2pt;height:19.8pt" o:ole="">
                  <v:imagedata r:id="rId27" o:title=""/>
                </v:shape>
                <w:control r:id="rId28" w:name="CheckBox1111" w:shapeid="_x0000_i1125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t xml:space="preserve">  </w:t>
            </w:r>
            <w:r w:rsidR="002C39FA" w:rsidRPr="00FF3544">
              <w:rPr>
                <w:sz w:val="20"/>
                <w:szCs w:val="20"/>
              </w:rPr>
              <w:object w:dxaOrig="225" w:dyaOrig="225">
                <v:shape id="_x0000_i1126" type="#_x0000_t75" style="width:61.8pt;height:19.8pt" o:ole="">
                  <v:imagedata r:id="rId29" o:title=""/>
                </v:shape>
                <w:control r:id="rId30" w:name="CheckBox1211" w:shapeid="_x0000_i1126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   </w:t>
            </w:r>
            <w:r w:rsidR="002C39FA" w:rsidRPr="00FF3544">
              <w:rPr>
                <w:sz w:val="20"/>
                <w:szCs w:val="20"/>
              </w:rPr>
              <w:object w:dxaOrig="225" w:dyaOrig="225">
                <v:shape id="_x0000_i1127" type="#_x0000_t75" style="width:204.6pt;height:19.8pt" o:ole="">
                  <v:imagedata r:id="rId31" o:title=""/>
                </v:shape>
                <w:control r:id="rId32" w:name="CheckBox12111" w:shapeid="_x0000_i1127"/>
              </w:object>
            </w:r>
          </w:p>
        </w:tc>
      </w:tr>
      <w:tr w:rsidR="0047755A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Email do servidor: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28" type="#_x0000_t75" style="width:409.8pt;height:20.4pt" o:ole="">
                  <v:imagedata r:id="rId33" o:title=""/>
                </v:shape>
                <w:control r:id="rId34" w:name="TextBox11132" w:shapeid="_x0000_i1128"/>
              </w:objec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>
              <w:rPr>
                <w:rFonts w:eastAsia="Calibri" w:cs="Arial"/>
                <w:sz w:val="24"/>
                <w:szCs w:val="24"/>
              </w:rPr>
              <w:t xml:space="preserve">       </w:t>
            </w:r>
            <w:r w:rsidRPr="003F79B9">
              <w:rPr>
                <w:rFonts w:eastAsia="Calibri" w:cs="Arial"/>
                <w:sz w:val="24"/>
                <w:szCs w:val="24"/>
              </w:rPr>
              <w:t>Telefone</w:t>
            </w:r>
            <w:r>
              <w:rPr>
                <w:rFonts w:eastAsia="Calibri" w:cs="Arial"/>
                <w:sz w:val="24"/>
                <w:szCs w:val="24"/>
              </w:rPr>
              <w:t xml:space="preserve"> do servidor</w:t>
            </w:r>
            <w:r>
              <w:rPr>
                <w:rFonts w:cs="Arial"/>
                <w:sz w:val="24"/>
                <w:szCs w:val="24"/>
              </w:rPr>
              <w:t xml:space="preserve">: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29" type="#_x0000_t75" style="width:134.4pt;height:21.6pt" o:ole="">
                  <v:imagedata r:id="rId35" o:title=""/>
                </v:shape>
                <w:control r:id="rId36" w:name="TextBox1111113" w:shapeid="_x0000_i1129"/>
              </w:object>
            </w:r>
          </w:p>
        </w:tc>
      </w:tr>
      <w:tr w:rsidR="0047755A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 w:rsidRPr="006A4AC0">
              <w:rPr>
                <w:rFonts w:eastAsia="Calibri" w:cs="Arial"/>
                <w:sz w:val="24"/>
                <w:szCs w:val="24"/>
              </w:rPr>
              <w:t>Assinatura</w:t>
            </w:r>
            <w:r>
              <w:rPr>
                <w:rFonts w:eastAsia="Calibri" w:cs="Arial"/>
                <w:sz w:val="24"/>
                <w:szCs w:val="24"/>
              </w:rPr>
              <w:t xml:space="preserve"> do servidor</w:t>
            </w:r>
            <w:r w:rsidRPr="006A4AC0">
              <w:rPr>
                <w:rFonts w:eastAsia="Calibri" w:cs="Arial"/>
                <w:sz w:val="24"/>
                <w:szCs w:val="24"/>
              </w:rPr>
              <w:t>:</w: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30" type="#_x0000_t75" style="width:385.8pt;height:20.4pt" o:ole="">
                  <v:imagedata r:id="rId37" o:title=""/>
                </v:shape>
                <w:control r:id="rId38" w:name="TextBox11134" w:shapeid="_x0000_i1130"/>
              </w:object>
            </w:r>
          </w:p>
        </w:tc>
      </w:tr>
      <w:tr w:rsidR="0047755A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47755A" w:rsidRDefault="0047755A" w:rsidP="002C39FA">
            <w:pPr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Chefia a</w:t>
            </w:r>
            <w:r w:rsidRPr="003F79B9">
              <w:rPr>
                <w:rFonts w:eastAsia="Calibri" w:cs="Arial"/>
                <w:sz w:val="24"/>
                <w:szCs w:val="24"/>
              </w:rPr>
              <w:t>valiador</w:t>
            </w:r>
            <w:r w:rsidRPr="003F79B9">
              <w:rPr>
                <w:rFonts w:cs="Arial"/>
                <w:sz w:val="24"/>
                <w:szCs w:val="24"/>
              </w:rPr>
              <w:t>a</w:t>
            </w:r>
            <w:r w:rsidR="002C39FA">
              <w:rPr>
                <w:rFonts w:cs="Arial"/>
                <w:sz w:val="24"/>
                <w:szCs w:val="24"/>
              </w:rPr>
              <w:t xml:space="preserve">: </w:t>
            </w:r>
            <w:r w:rsidR="002C39FA" w:rsidRPr="002C39FA">
              <w:rPr>
                <w:sz w:val="20"/>
                <w:szCs w:val="20"/>
              </w:rPr>
              <w:object w:dxaOrig="225" w:dyaOrig="225">
                <v:shape id="_x0000_i1131" type="#_x0000_t75" style="width:411pt;height:20.4pt" o:ole="">
                  <v:imagedata r:id="rId39" o:title=""/>
                </v:shape>
                <w:control r:id="rId40" w:name="TextBox11133" w:shapeid="_x0000_i1131"/>
              </w:object>
            </w:r>
            <w:r w:rsidR="002C39FA" w:rsidRPr="002C39FA">
              <w:rPr>
                <w:bCs w:val="0"/>
                <w:sz w:val="20"/>
                <w:szCs w:val="20"/>
              </w:rPr>
              <w:t xml:space="preserve">           </w: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6A4AC0">
              <w:rPr>
                <w:rFonts w:eastAsia="Calibri" w:cs="Arial"/>
                <w:sz w:val="24"/>
                <w:szCs w:val="24"/>
              </w:rPr>
              <w:t>Matrícula:</w: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32" type="#_x0000_t75" style="width:180.6pt;height:21.6pt" o:ole="">
                  <v:imagedata r:id="rId41" o:title=""/>
                </v:shape>
                <w:control r:id="rId42" w:name="TextBox11111111" w:shapeid="_x0000_i1132"/>
              </w:object>
            </w:r>
          </w:p>
        </w:tc>
      </w:tr>
      <w:tr w:rsidR="0047755A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Cargo: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33" type="#_x0000_t75" style="width:466.2pt;height:20.4pt" o:ole="">
                  <v:imagedata r:id="rId19" o:title=""/>
                </v:shape>
                <w:control r:id="rId43" w:name="TextBox111311" w:shapeid="_x0000_i1133"/>
              </w:object>
            </w:r>
          </w:p>
        </w:tc>
      </w:tr>
      <w:tr w:rsidR="0047755A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2C39FA" w:rsidP="002C39FA">
            <w:pPr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Email da chefia: </w:t>
            </w:r>
            <w:r w:rsidRPr="00E0402E">
              <w:rPr>
                <w:sz w:val="20"/>
                <w:szCs w:val="20"/>
              </w:rPr>
              <w:object w:dxaOrig="225" w:dyaOrig="225">
                <v:shape id="_x0000_i1134" type="#_x0000_t75" style="width:423.6pt;height:20.4pt" o:ole="">
                  <v:imagedata r:id="rId11" o:title=""/>
                </v:shape>
                <w:control r:id="rId44" w:name="TextBox11135" w:shapeid="_x0000_i1134"/>
              </w:object>
            </w:r>
            <w:r w:rsidR="0047755A">
              <w:rPr>
                <w:rFonts w:eastAsia="Calibri" w:cs="Arial"/>
                <w:sz w:val="24"/>
                <w:szCs w:val="24"/>
              </w:rPr>
              <w:t xml:space="preserve">         </w:t>
            </w:r>
            <w:r w:rsidR="0047755A" w:rsidRPr="003F79B9">
              <w:rPr>
                <w:rFonts w:cs="Arial"/>
                <w:sz w:val="24"/>
                <w:szCs w:val="24"/>
              </w:rPr>
              <w:t>Telefone</w:t>
            </w:r>
            <w:r w:rsidR="0047755A">
              <w:rPr>
                <w:rFonts w:cs="Arial"/>
                <w:sz w:val="24"/>
                <w:szCs w:val="24"/>
              </w:rPr>
              <w:t xml:space="preserve"> da chefia: </w:t>
            </w:r>
            <w:r w:rsidRPr="00E0402E">
              <w:rPr>
                <w:sz w:val="20"/>
                <w:szCs w:val="20"/>
              </w:rPr>
              <w:object w:dxaOrig="225" w:dyaOrig="225">
                <v:shape id="_x0000_i1135" type="#_x0000_t75" style="width:138.6pt;height:21.6pt" o:ole="">
                  <v:imagedata r:id="rId45" o:title=""/>
                </v:shape>
                <w:control r:id="rId46" w:name="TextBox1111114" w:shapeid="_x0000_i1135"/>
              </w:object>
            </w:r>
          </w:p>
        </w:tc>
      </w:tr>
      <w:tr w:rsidR="0047755A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Assinatura da chefia: </w:t>
            </w:r>
            <w:r w:rsidR="002C39FA" w:rsidRPr="00E0402E">
              <w:rPr>
                <w:sz w:val="20"/>
                <w:szCs w:val="20"/>
              </w:rPr>
              <w:object w:dxaOrig="225" w:dyaOrig="225">
                <v:shape id="_x0000_i1136" type="#_x0000_t75" style="width:398.4pt;height:20.4pt" o:ole="">
                  <v:imagedata r:id="rId47" o:title=""/>
                </v:shape>
                <w:control r:id="rId48" w:name="TextBox11136" w:shapeid="_x0000_i1136"/>
              </w:object>
            </w:r>
          </w:p>
        </w:tc>
      </w:tr>
    </w:tbl>
    <w:p w:rsidR="002C39FA" w:rsidRDefault="002C39FA">
      <w:r>
        <w:br w:type="page"/>
      </w:r>
    </w:p>
    <w:tbl>
      <w:tblPr>
        <w:tblStyle w:val="GradeMdia1-nfase5"/>
        <w:tblpPr w:leftFromText="141" w:rightFromText="141" w:vertAnchor="page" w:horzAnchor="margin" w:tblpY="1"/>
        <w:tblW w:w="4982" w:type="pct"/>
        <w:tblLayout w:type="fixed"/>
        <w:tblLook w:val="04A0" w:firstRow="1" w:lastRow="0" w:firstColumn="1" w:lastColumn="0" w:noHBand="0" w:noVBand="1"/>
      </w:tblPr>
      <w:tblGrid>
        <w:gridCol w:w="3319"/>
        <w:gridCol w:w="1394"/>
        <w:gridCol w:w="4606"/>
        <w:gridCol w:w="3350"/>
        <w:gridCol w:w="2654"/>
      </w:tblGrid>
      <w:tr w:rsidR="00BE4E19" w:rsidRPr="004728E8" w:rsidTr="00BE4E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:rsidR="00BE4E19" w:rsidRPr="00625B34" w:rsidRDefault="00BE4E19" w:rsidP="00BE4E19">
            <w:pPr>
              <w:jc w:val="center"/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PARTE I - DESCREVENDO AS AÇÕES DO SETOR</w:t>
            </w:r>
          </w:p>
          <w:p w:rsidR="00BE4E19" w:rsidRPr="00FD446C" w:rsidRDefault="00BE4E19" w:rsidP="00BE4E19">
            <w:pPr>
              <w:jc w:val="center"/>
              <w:rPr>
                <w:sz w:val="24"/>
                <w:szCs w:val="24"/>
              </w:rPr>
            </w:pPr>
            <w:r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(Deverá ser preenchida no início de cada período avaliativo)</w: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Align w:val="center"/>
          </w:tcPr>
          <w:p w:rsidR="00BE4E19" w:rsidRPr="00FD446C" w:rsidRDefault="00BE4E19" w:rsidP="00BE4E19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Elenque as TAREFAS vinculadas ao setor</w:t>
            </w:r>
          </w:p>
        </w:tc>
        <w:tc>
          <w:tcPr>
            <w:tcW w:w="455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D7F1A">
              <w:rPr>
                <w:b/>
                <w:sz w:val="24"/>
                <w:szCs w:val="24"/>
              </w:rPr>
              <w:t xml:space="preserve">Período </w:t>
            </w:r>
            <w:r>
              <w:rPr>
                <w:b/>
                <w:sz w:val="24"/>
                <w:szCs w:val="24"/>
              </w:rPr>
              <w:t xml:space="preserve">estimado para a </w:t>
            </w:r>
            <w:r w:rsidRPr="00DD7F1A">
              <w:rPr>
                <w:b/>
                <w:sz w:val="24"/>
                <w:szCs w:val="24"/>
              </w:rPr>
              <w:t>realização das TAREFAS</w:t>
            </w:r>
          </w:p>
        </w:tc>
        <w:tc>
          <w:tcPr>
            <w:tcW w:w="1503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Descreva resumidamente as </w:t>
            </w:r>
            <w:r w:rsidRPr="00DD7F1A">
              <w:rPr>
                <w:b/>
                <w:sz w:val="24"/>
                <w:szCs w:val="24"/>
              </w:rPr>
              <w:t>ATIVIDADES vinculadas a cada TAREFA</w:t>
            </w:r>
          </w:p>
        </w:tc>
        <w:tc>
          <w:tcPr>
            <w:tcW w:w="1093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D7F1A">
              <w:rPr>
                <w:b/>
                <w:sz w:val="24"/>
                <w:szCs w:val="24"/>
              </w:rPr>
              <w:t>Trabalhadores vinculados às ATIVIDADES</w:t>
            </w:r>
          </w:p>
        </w:tc>
        <w:tc>
          <w:tcPr>
            <w:tcW w:w="866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D7F1A">
              <w:rPr>
                <w:b/>
                <w:sz w:val="24"/>
                <w:szCs w:val="24"/>
              </w:rPr>
              <w:t>Cargo</w:t>
            </w:r>
          </w:p>
        </w:tc>
      </w:tr>
      <w:tr w:rsidR="00BE4E19" w:rsidRPr="0095506D" w:rsidTr="00BE4E19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</w:tcPr>
          <w:p w:rsidR="00BE4E19" w:rsidRPr="0095506D" w:rsidRDefault="00BE4E19" w:rsidP="00BE4E19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 w:rsidRPr="0095506D">
              <w:rPr>
                <w:sz w:val="16"/>
                <w:szCs w:val="16"/>
              </w:rPr>
              <w:object w:dxaOrig="225" w:dyaOrig="225">
                <v:shape id="_x0000_i1220" type="#_x0000_t75" style="width:2in;height:82.8pt" o:ole="">
                  <v:imagedata r:id="rId49" o:title=""/>
                </v:shape>
                <w:control r:id="rId50" w:name="TextBox11111131" w:shapeid="_x0000_i1220"/>
              </w:object>
            </w:r>
          </w:p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 w:val="restart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218" type="#_x0000_t75" style="width:56.4pt;height:83.4pt" o:ole="">
                  <v:imagedata r:id="rId51" o:title=""/>
                </v:shape>
                <w:control r:id="rId52" w:name="TextBox111111316" w:shapeid="_x0000_i1218"/>
              </w:object>
            </w:r>
          </w:p>
        </w:tc>
        <w:bookmarkStart w:id="0" w:name="_GoBack"/>
        <w:tc>
          <w:tcPr>
            <w:tcW w:w="1503" w:type="pct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230" type="#_x0000_t75" style="width:219.6pt;height:20.4pt" o:ole="">
                  <v:imagedata r:id="rId53" o:title=""/>
                </v:shape>
                <w:control r:id="rId54" w:name="TextBox111361" w:shapeid="_x0000_i1230"/>
              </w:object>
            </w:r>
            <w:bookmarkEnd w:id="0"/>
          </w:p>
        </w:tc>
        <w:tc>
          <w:tcPr>
            <w:tcW w:w="1093" w:type="pct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40" type="#_x0000_t75" style="width:155.4pt;height:20.4pt" o:ole="">
                  <v:imagedata r:id="rId55" o:title=""/>
                </v:shape>
                <w:control r:id="rId56" w:name="TextBox1113611" w:shapeid="_x0000_i1140"/>
              </w:object>
            </w:r>
          </w:p>
        </w:tc>
        <w:tc>
          <w:tcPr>
            <w:tcW w:w="866" w:type="pct"/>
          </w:tcPr>
          <w:p w:rsidR="00BE4E19" w:rsidRPr="0095506D" w:rsidRDefault="00BE4E19" w:rsidP="009550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41" type="#_x0000_t75" style="width:123pt;height:20.4pt" o:ole="">
                  <v:imagedata r:id="rId57" o:title=""/>
                </v:shape>
                <w:control r:id="rId58" w:name="TextBox11136113" w:shapeid="_x0000_i1141"/>
              </w:object>
            </w:r>
          </w:p>
        </w:tc>
      </w:tr>
      <w:tr w:rsidR="00BE4E19" w:rsidRPr="0095506D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</w:tcPr>
          <w:p w:rsidR="00BE4E19" w:rsidRPr="0095506D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42" type="#_x0000_t75" style="width:222.6pt;height:19.2pt" o:ole="">
                  <v:imagedata r:id="rId59" o:title=""/>
                </v:shape>
                <w:control r:id="rId60" w:name="TextBox111362" w:shapeid="_x0000_i1142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43" type="#_x0000_t75" style="width:155.4pt;height:20.4pt" o:ole="">
                  <v:imagedata r:id="rId55" o:title=""/>
                </v:shape>
                <w:control r:id="rId61" w:name="TextBox11136111" w:shapeid="_x0000_i1143"/>
              </w:object>
            </w:r>
          </w:p>
        </w:tc>
        <w:tc>
          <w:tcPr>
            <w:tcW w:w="866" w:type="pct"/>
          </w:tcPr>
          <w:p w:rsidR="00BE4E19" w:rsidRPr="0095506D" w:rsidRDefault="00BE4E19" w:rsidP="009550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44" type="#_x0000_t75" style="width:123pt;height:20.4pt" o:ole="">
                  <v:imagedata r:id="rId57" o:title=""/>
                </v:shape>
                <w:control r:id="rId62" w:name="TextBox111361131" w:shapeid="_x0000_i1144"/>
              </w:object>
            </w:r>
          </w:p>
        </w:tc>
      </w:tr>
      <w:tr w:rsidR="00BE4E19" w:rsidRPr="0095506D" w:rsidTr="00BE4E19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3E20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45" type="#_x0000_t75" style="width:222.6pt;height:19.2pt" o:ole="">
                  <v:imagedata r:id="rId59" o:title=""/>
                </v:shape>
                <w:control r:id="rId63" w:name="TextBox1113621" w:shapeid="_x0000_i1145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46" type="#_x0000_t75" style="width:155.4pt;height:20.4pt" o:ole="">
                  <v:imagedata r:id="rId55" o:title=""/>
                </v:shape>
                <w:control r:id="rId64" w:name="TextBox11136112" w:shapeid="_x0000_i1146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47" type="#_x0000_t75" style="width:123pt;height:20.4pt" o:ole="">
                  <v:imagedata r:id="rId57" o:title=""/>
                </v:shape>
                <w:control r:id="rId65" w:name="TextBox111361132" w:shapeid="_x0000_i1147"/>
              </w:object>
            </w:r>
          </w:p>
        </w:tc>
      </w:tr>
      <w:tr w:rsidR="00BE4E19" w:rsidRPr="0095506D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  <w:shd w:val="clear" w:color="auto" w:fill="A5D5E2"/>
          </w:tcPr>
          <w:p w:rsidR="00BE4E19" w:rsidRPr="0095506D" w:rsidRDefault="003E2011" w:rsidP="00BE4E19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 w:rsidRPr="0095506D">
              <w:rPr>
                <w:sz w:val="16"/>
                <w:szCs w:val="16"/>
              </w:rPr>
              <w:object w:dxaOrig="225" w:dyaOrig="225">
                <v:shape id="_x0000_i1216" type="#_x0000_t75" style="width:2in;height:84pt" o:ole="">
                  <v:imagedata r:id="rId66" o:title=""/>
                </v:shape>
                <w:control r:id="rId67" w:name="TextBox111111311" w:shapeid="_x0000_i1216"/>
              </w:object>
            </w:r>
          </w:p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 w:val="restart"/>
            <w:shd w:val="clear" w:color="auto" w:fill="A5D5E2"/>
          </w:tcPr>
          <w:p w:rsidR="00BE4E19" w:rsidRPr="0095506D" w:rsidRDefault="00DD7C28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214" type="#_x0000_t75" style="width:56.4pt;height:85.2pt" o:ole="">
                  <v:imagedata r:id="rId68" o:title=""/>
                </v:shape>
                <w:control r:id="rId69" w:name="TextBox1111113161" w:shapeid="_x0000_i1214"/>
              </w:object>
            </w:r>
          </w:p>
        </w:tc>
        <w:tc>
          <w:tcPr>
            <w:tcW w:w="1503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50" type="#_x0000_t75" style="width:222.6pt;height:20.4pt" o:ole="">
                  <v:imagedata r:id="rId70" o:title=""/>
                </v:shape>
                <w:control r:id="rId71" w:name="TextBox1113618" w:shapeid="_x0000_i1150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0B91473B">
                <v:shape id="_x0000_i1151" type="#_x0000_t75" style="width:155.4pt;height:20.4pt" o:ole="">
                  <v:imagedata r:id="rId55" o:title=""/>
                </v:shape>
                <w:control r:id="rId72" w:name="TextBox1113611215" w:shapeid="_x0000_i1151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291257B5">
                <v:shape id="_x0000_i1152" type="#_x0000_t75" style="width:123pt;height:20.4pt" o:ole="">
                  <v:imagedata r:id="rId57" o:title=""/>
                </v:shape>
                <w:control r:id="rId73" w:name="TextBox11136113215" w:shapeid="_x0000_i1152"/>
              </w:object>
            </w:r>
          </w:p>
        </w:tc>
      </w:tr>
      <w:tr w:rsidR="00BE4E19" w:rsidRPr="0095506D" w:rsidTr="00BE4E19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  <w:shd w:val="clear" w:color="auto" w:fill="A5D5E2"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  <w:shd w:val="clear" w:color="auto" w:fill="A5D5E2"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53" type="#_x0000_t75" style="width:222.6pt;height:20.4pt" o:ole="">
                  <v:imagedata r:id="rId70" o:title=""/>
                </v:shape>
                <w:control r:id="rId74" w:name="TextBox1113617" w:shapeid="_x0000_i1153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7495D654">
                <v:shape id="_x0000_i1154" type="#_x0000_t75" style="width:155.4pt;height:20.4pt" o:ole="">
                  <v:imagedata r:id="rId55" o:title=""/>
                </v:shape>
                <w:control r:id="rId75" w:name="TextBox1113611214" w:shapeid="_x0000_i1154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152D1759">
                <v:shape id="_x0000_i1155" type="#_x0000_t75" style="width:123pt;height:20.4pt" o:ole="">
                  <v:imagedata r:id="rId57" o:title=""/>
                </v:shape>
                <w:control r:id="rId76" w:name="TextBox11136113214" w:shapeid="_x0000_i1155"/>
              </w:object>
            </w:r>
          </w:p>
        </w:tc>
      </w:tr>
      <w:tr w:rsidR="00BE4E19" w:rsidRPr="0095506D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  <w:shd w:val="clear" w:color="auto" w:fill="A5D5E2"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  <w:shd w:val="clear" w:color="auto" w:fill="A5D5E2"/>
          </w:tcPr>
          <w:p w:rsidR="00BE4E19" w:rsidRPr="0095506D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3E20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56" type="#_x0000_t75" style="width:222.6pt;height:20.4pt" o:ole="">
                  <v:imagedata r:id="rId70" o:title=""/>
                </v:shape>
                <w:control r:id="rId77" w:name="TextBox1113616" w:shapeid="_x0000_i1156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136EDC2E">
                <v:shape id="_x0000_i1157" type="#_x0000_t75" style="width:155.4pt;height:20.4pt" o:ole="">
                  <v:imagedata r:id="rId55" o:title=""/>
                </v:shape>
                <w:control r:id="rId78" w:name="TextBox1113611213" w:shapeid="_x0000_i1157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677846EB">
                <v:shape id="_x0000_i1158" type="#_x0000_t75" style="width:123pt;height:20.4pt" o:ole="">
                  <v:imagedata r:id="rId57" o:title=""/>
                </v:shape>
                <w:control r:id="rId79" w:name="TextBox11136113213" w:shapeid="_x0000_i1158"/>
              </w:object>
            </w:r>
          </w:p>
        </w:tc>
      </w:tr>
      <w:tr w:rsidR="00BE4E19" w:rsidRPr="0095506D" w:rsidTr="00BE4E19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</w:tcPr>
          <w:p w:rsidR="00BE4E19" w:rsidRPr="0095506D" w:rsidRDefault="003E2011" w:rsidP="00BE4E19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 w:rsidRPr="0095506D">
              <w:rPr>
                <w:sz w:val="16"/>
                <w:szCs w:val="16"/>
              </w:rPr>
              <w:object w:dxaOrig="225" w:dyaOrig="225">
                <v:shape id="_x0000_i1224" type="#_x0000_t75" style="width:2in;height:79.2pt" o:ole="">
                  <v:imagedata r:id="rId80" o:title=""/>
                </v:shape>
                <w:control r:id="rId81" w:name="TextBox111111312" w:shapeid="_x0000_i1224"/>
              </w:object>
            </w:r>
          </w:p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 w:val="restart"/>
          </w:tcPr>
          <w:p w:rsidR="00BE4E19" w:rsidRPr="0095506D" w:rsidRDefault="00DD7C28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222" type="#_x0000_t75" style="width:56.4pt;height:82.2pt" o:ole="">
                  <v:imagedata r:id="rId82" o:title=""/>
                </v:shape>
                <w:control r:id="rId83" w:name="TextBox1111113162" w:shapeid="_x0000_i1222"/>
              </w:object>
            </w:r>
          </w:p>
        </w:tc>
        <w:tc>
          <w:tcPr>
            <w:tcW w:w="1503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61" type="#_x0000_t75" style="width:222.6pt;height:20.4pt" o:ole="">
                  <v:imagedata r:id="rId70" o:title=""/>
                </v:shape>
                <w:control r:id="rId84" w:name="TextBox1113614" w:shapeid="_x0000_i1161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1767208E">
                <v:shape id="_x0000_i1162" type="#_x0000_t75" style="width:155.4pt;height:20.4pt" o:ole="">
                  <v:imagedata r:id="rId55" o:title=""/>
                </v:shape>
                <w:control r:id="rId85" w:name="TextBox1113611212" w:shapeid="_x0000_i1162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61E60403">
                <v:shape id="_x0000_i1163" type="#_x0000_t75" style="width:123pt;height:20.4pt" o:ole="">
                  <v:imagedata r:id="rId57" o:title=""/>
                </v:shape>
                <w:control r:id="rId86" w:name="TextBox11136113212" w:shapeid="_x0000_i1163"/>
              </w:object>
            </w:r>
          </w:p>
        </w:tc>
      </w:tr>
      <w:tr w:rsidR="00BE4E19" w:rsidRPr="0095506D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</w:tcPr>
          <w:p w:rsidR="00BE4E19" w:rsidRPr="0095506D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64" type="#_x0000_t75" style="width:222.6pt;height:20.4pt" o:ole="">
                  <v:imagedata r:id="rId70" o:title=""/>
                </v:shape>
                <w:control r:id="rId87" w:name="TextBox1113613" w:shapeid="_x0000_i1164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634771BC">
                <v:shape id="_x0000_i1165" type="#_x0000_t75" style="width:155.4pt;height:20.4pt" o:ole="">
                  <v:imagedata r:id="rId55" o:title=""/>
                </v:shape>
                <w:control r:id="rId88" w:name="TextBox1113611211" w:shapeid="_x0000_i1165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1380F4A3">
                <v:shape id="_x0000_i1166" type="#_x0000_t75" style="width:123pt;height:20.4pt" o:ole="">
                  <v:imagedata r:id="rId57" o:title=""/>
                </v:shape>
                <w:control r:id="rId89" w:name="TextBox11136113211" w:shapeid="_x0000_i1166"/>
              </w:object>
            </w:r>
          </w:p>
        </w:tc>
      </w:tr>
      <w:tr w:rsidR="00BE4E19" w:rsidRPr="0095506D" w:rsidTr="00BE4E19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95506D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/>
          </w:tcPr>
          <w:p w:rsidR="00BE4E19" w:rsidRPr="0095506D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Pr="0095506D" w:rsidRDefault="00BE4E19" w:rsidP="00BE4E1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67" type="#_x0000_t75" style="width:222.6pt;height:20.4pt" o:ole="">
                  <v:imagedata r:id="rId70" o:title=""/>
                </v:shape>
                <w:control r:id="rId90" w:name="TextBox1113612" w:shapeid="_x0000_i1167"/>
              </w:object>
            </w:r>
          </w:p>
        </w:tc>
        <w:tc>
          <w:tcPr>
            <w:tcW w:w="1093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124D8146">
                <v:shape id="_x0000_i1168" type="#_x0000_t75" style="width:155.4pt;height:20.4pt" o:ole="">
                  <v:imagedata r:id="rId55" o:title=""/>
                </v:shape>
                <w:control r:id="rId91" w:name="TextBox1113611210" w:shapeid="_x0000_i1168"/>
              </w:object>
            </w:r>
          </w:p>
        </w:tc>
        <w:tc>
          <w:tcPr>
            <w:tcW w:w="866" w:type="pct"/>
          </w:tcPr>
          <w:p w:rsidR="00BE4E19" w:rsidRPr="0095506D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 w14:anchorId="09631C03">
                <v:shape id="_x0000_i1169" type="#_x0000_t75" style="width:123pt;height:20.4pt" o:ole="">
                  <v:imagedata r:id="rId57" o:title=""/>
                </v:shape>
                <w:control r:id="rId92" w:name="TextBox11136113210" w:shapeid="_x0000_i1169"/>
              </w:object>
            </w:r>
          </w:p>
        </w:tc>
      </w:tr>
      <w:tr w:rsidR="003E2011" w:rsidRPr="0095506D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shd w:val="clear" w:color="auto" w:fill="A5D5E2"/>
          </w:tcPr>
          <w:p w:rsidR="003E2011" w:rsidRPr="0095506D" w:rsidRDefault="003E2011" w:rsidP="00BE4E19">
            <w:pPr>
              <w:jc w:val="center"/>
              <w:rPr>
                <w:sz w:val="16"/>
                <w:szCs w:val="16"/>
              </w:rPr>
            </w:pPr>
            <w:r w:rsidRPr="0095506D">
              <w:rPr>
                <w:sz w:val="16"/>
                <w:szCs w:val="16"/>
              </w:rPr>
              <w:object w:dxaOrig="225" w:dyaOrig="225">
                <v:shape id="_x0000_i1170" type="#_x0000_t75" style="width:2in;height:84.6pt" o:ole="">
                  <v:imagedata r:id="rId93" o:title=""/>
                </v:shape>
                <w:control r:id="rId94" w:name="TextBox1111113121" w:shapeid="_x0000_i1170"/>
              </w:object>
            </w:r>
          </w:p>
        </w:tc>
        <w:tc>
          <w:tcPr>
            <w:tcW w:w="455" w:type="pct"/>
            <w:shd w:val="clear" w:color="auto" w:fill="A5D5E2"/>
          </w:tcPr>
          <w:p w:rsidR="003E2011" w:rsidRPr="0095506D" w:rsidRDefault="003E2011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71" type="#_x0000_t75" style="width:55.8pt;height:83.4pt" o:ole="">
                  <v:imagedata r:id="rId95" o:title=""/>
                </v:shape>
                <w:control r:id="rId96" w:name="TextBox11111131621" w:shapeid="_x0000_i1171"/>
              </w:object>
            </w:r>
          </w:p>
        </w:tc>
        <w:tc>
          <w:tcPr>
            <w:tcW w:w="1503" w:type="pct"/>
          </w:tcPr>
          <w:p w:rsid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72" type="#_x0000_t75" style="width:219.6pt;height:20.4pt" o:ole="">
                  <v:imagedata r:id="rId53" o:title=""/>
                </v:shape>
                <w:control r:id="rId97" w:name="TextBox11136141" w:shapeid="_x0000_i1172"/>
              </w:object>
            </w:r>
          </w:p>
          <w:p w:rsidR="003E2011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73" type="#_x0000_t75" style="width:219.6pt;height:20.4pt" o:ole="">
                  <v:imagedata r:id="rId53" o:title=""/>
                </v:shape>
                <w:control r:id="rId98" w:name="TextBox11136142" w:shapeid="_x0000_i1173"/>
              </w:object>
            </w:r>
          </w:p>
          <w:p w:rsidR="0095506D" w:rsidRP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74" type="#_x0000_t75" style="width:219.6pt;height:20.4pt" o:ole="">
                  <v:imagedata r:id="rId53" o:title=""/>
                </v:shape>
                <w:control r:id="rId99" w:name="TextBox11136143" w:shapeid="_x0000_i1174"/>
              </w:object>
            </w:r>
          </w:p>
        </w:tc>
        <w:tc>
          <w:tcPr>
            <w:tcW w:w="1093" w:type="pct"/>
          </w:tcPr>
          <w:p w:rsidR="003E2011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75" type="#_x0000_t75" style="width:155.4pt;height:20.4pt" o:ole="">
                  <v:imagedata r:id="rId55" o:title=""/>
                </v:shape>
                <w:control r:id="rId100" w:name="TextBox11136112101" w:shapeid="_x0000_i1175"/>
              </w:object>
            </w:r>
          </w:p>
          <w:p w:rsid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  <w:p w:rsid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76" type="#_x0000_t75" style="width:155.4pt;height:20.4pt" o:ole="">
                  <v:imagedata r:id="rId55" o:title=""/>
                </v:shape>
                <w:control r:id="rId101" w:name="TextBox11136112102" w:shapeid="_x0000_i1176"/>
              </w:object>
            </w:r>
          </w:p>
          <w:p w:rsid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  <w:p w:rsidR="0095506D" w:rsidRP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77" type="#_x0000_t75" style="width:155.4pt;height:20.4pt" o:ole="">
                  <v:imagedata r:id="rId55" o:title=""/>
                </v:shape>
                <w:control r:id="rId102" w:name="TextBox11136112103" w:shapeid="_x0000_i1177"/>
              </w:object>
            </w:r>
          </w:p>
        </w:tc>
        <w:tc>
          <w:tcPr>
            <w:tcW w:w="866" w:type="pct"/>
          </w:tcPr>
          <w:p w:rsidR="003E2011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78" type="#_x0000_t75" style="width:121.8pt;height:20.4pt" o:ole="">
                  <v:imagedata r:id="rId103" o:title=""/>
                </v:shape>
                <w:control r:id="rId104" w:name="TextBox111361132101" w:shapeid="_x0000_i1178"/>
              </w:object>
            </w:r>
          </w:p>
          <w:p w:rsidR="00DD7C28" w:rsidRDefault="00DD7C28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  <w:p w:rsid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79" type="#_x0000_t75" style="width:121.8pt;height:20.4pt" o:ole="">
                  <v:imagedata r:id="rId103" o:title=""/>
                </v:shape>
                <w:control r:id="rId105" w:name="TextBox111361132102" w:shapeid="_x0000_i1179"/>
              </w:object>
            </w:r>
          </w:p>
          <w:p w:rsidR="00DD7C28" w:rsidRDefault="00DD7C28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  <w:p w:rsidR="0095506D" w:rsidRPr="0095506D" w:rsidRDefault="0095506D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95506D">
              <w:rPr>
                <w:b/>
                <w:bCs/>
                <w:sz w:val="16"/>
                <w:szCs w:val="16"/>
              </w:rPr>
              <w:object w:dxaOrig="225" w:dyaOrig="225">
                <v:shape id="_x0000_i1180" type="#_x0000_t75" style="width:121.8pt;height:20.4pt" o:ole="">
                  <v:imagedata r:id="rId103" o:title=""/>
                </v:shape>
                <w:control r:id="rId106" w:name="TextBox111361132103" w:shapeid="_x0000_i1180"/>
              </w:object>
            </w:r>
          </w:p>
        </w:tc>
      </w:tr>
    </w:tbl>
    <w:p w:rsidR="003E2011" w:rsidRPr="0095506D" w:rsidRDefault="003E2011">
      <w:pPr>
        <w:rPr>
          <w:sz w:val="16"/>
          <w:szCs w:val="16"/>
        </w:rPr>
      </w:pPr>
      <w:r w:rsidRPr="0095506D">
        <w:rPr>
          <w:sz w:val="16"/>
          <w:szCs w:val="16"/>
        </w:rPr>
        <w:br w:type="page"/>
      </w:r>
    </w:p>
    <w:p w:rsidR="00C74C0E" w:rsidRDefault="00C74C0E" w:rsidP="00C74C0E"/>
    <w:tbl>
      <w:tblPr>
        <w:tblStyle w:val="GradeMdia1-nfase5"/>
        <w:tblW w:w="15614" w:type="dxa"/>
        <w:tblLook w:val="04A0" w:firstRow="1" w:lastRow="0" w:firstColumn="1" w:lastColumn="0" w:noHBand="0" w:noVBand="1"/>
      </w:tblPr>
      <w:tblGrid>
        <w:gridCol w:w="3936"/>
        <w:gridCol w:w="11678"/>
      </w:tblGrid>
      <w:tr w:rsidR="00C74C0E" w:rsidRPr="003F79B9" w:rsidTr="00DD7F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4" w:type="dxa"/>
            <w:gridSpan w:val="2"/>
            <w:vAlign w:val="center"/>
          </w:tcPr>
          <w:p w:rsidR="00C74C0E" w:rsidRPr="00625B34" w:rsidRDefault="00C74C0E" w:rsidP="00D67362">
            <w:pPr>
              <w:jc w:val="center"/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PARTE II - COMPROMISSOS DO SERVIDOR </w:t>
            </w:r>
            <w:r w:rsidR="001478BB"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EM ESTÁGIO PROBATÓRIO</w:t>
            </w:r>
          </w:p>
        </w:tc>
      </w:tr>
      <w:tr w:rsidR="00C74C0E" w:rsidRPr="00FD446C" w:rsidTr="00DD7F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vAlign w:val="center"/>
          </w:tcPr>
          <w:p w:rsidR="00C74C0E" w:rsidRPr="00A96A16" w:rsidRDefault="00C74C0E" w:rsidP="00D113D7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Elenque </w:t>
            </w:r>
            <w:r w:rsidRPr="0097015F">
              <w:rPr>
                <w:sz w:val="24"/>
                <w:szCs w:val="24"/>
              </w:rPr>
              <w:t xml:space="preserve">as </w:t>
            </w:r>
            <w:r w:rsidR="00D113D7">
              <w:rPr>
                <w:sz w:val="24"/>
                <w:szCs w:val="24"/>
              </w:rPr>
              <w:t>ATIVIDADES</w:t>
            </w:r>
            <w:r w:rsidRPr="0097015F">
              <w:rPr>
                <w:sz w:val="24"/>
                <w:szCs w:val="24"/>
              </w:rPr>
              <w:t xml:space="preserve"> </w:t>
            </w:r>
            <w:r w:rsidR="003C65D1">
              <w:rPr>
                <w:sz w:val="24"/>
                <w:szCs w:val="24"/>
              </w:rPr>
              <w:t xml:space="preserve">a </w:t>
            </w:r>
            <w:r w:rsidRPr="0097015F">
              <w:rPr>
                <w:sz w:val="24"/>
                <w:szCs w:val="24"/>
              </w:rPr>
              <w:t xml:space="preserve">que o servidor </w:t>
            </w:r>
            <w:r w:rsidRPr="00A96A16">
              <w:rPr>
                <w:sz w:val="24"/>
                <w:szCs w:val="24"/>
              </w:rPr>
              <w:t>estará vinculado</w:t>
            </w:r>
          </w:p>
        </w:tc>
        <w:tc>
          <w:tcPr>
            <w:tcW w:w="11678" w:type="dxa"/>
            <w:vAlign w:val="center"/>
          </w:tcPr>
          <w:p w:rsidR="00C74C0E" w:rsidRPr="00FD446C" w:rsidRDefault="00C74C0E" w:rsidP="00D113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D446C">
              <w:rPr>
                <w:b/>
                <w:sz w:val="24"/>
                <w:szCs w:val="24"/>
              </w:rPr>
              <w:t>Descreva</w:t>
            </w:r>
            <w:r w:rsidR="00D113D7">
              <w:rPr>
                <w:b/>
                <w:sz w:val="24"/>
                <w:szCs w:val="24"/>
              </w:rPr>
              <w:t xml:space="preserve"> detalhadamente</w:t>
            </w:r>
            <w:r w:rsidRPr="00FD446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as </w:t>
            </w:r>
            <w:r w:rsidR="00DD7F1A">
              <w:rPr>
                <w:b/>
                <w:sz w:val="24"/>
                <w:szCs w:val="24"/>
              </w:rPr>
              <w:t>ATIVIDADES</w:t>
            </w:r>
            <w:r w:rsidRPr="00FD446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que o servidor </w:t>
            </w:r>
            <w:r w:rsidR="00D113D7">
              <w:rPr>
                <w:b/>
                <w:sz w:val="24"/>
                <w:szCs w:val="24"/>
              </w:rPr>
              <w:t xml:space="preserve">irá </w:t>
            </w:r>
            <w:r>
              <w:rPr>
                <w:b/>
                <w:sz w:val="24"/>
                <w:szCs w:val="24"/>
              </w:rPr>
              <w:t>realizar</w:t>
            </w:r>
          </w:p>
        </w:tc>
      </w:tr>
      <w:tr w:rsidR="00C74C0E" w:rsidRPr="00A96A16" w:rsidTr="00DD7F1A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vAlign w:val="center"/>
          </w:tcPr>
          <w:p w:rsidR="00C74C0E" w:rsidRPr="00BE4E19" w:rsidRDefault="00BE4E19" w:rsidP="00BE4E19">
            <w:pPr>
              <w:rPr>
                <w:sz w:val="24"/>
                <w:szCs w:val="24"/>
              </w:rPr>
            </w:pPr>
            <w:r w:rsidRPr="00A749D7">
              <w:rPr>
                <w:sz w:val="20"/>
                <w:szCs w:val="20"/>
              </w:rPr>
              <w:object w:dxaOrig="225" w:dyaOrig="225">
                <v:shape id="_x0000_i1227" type="#_x0000_t75" style="width:180pt;height:20.4pt" o:ole="">
                  <v:imagedata r:id="rId107" o:title=""/>
                </v:shape>
                <w:control r:id="rId108" w:name="TextBox1113611231" w:shapeid="_x0000_i1227"/>
              </w:object>
            </w:r>
          </w:p>
        </w:tc>
        <w:tc>
          <w:tcPr>
            <w:tcW w:w="11678" w:type="dxa"/>
            <w:vAlign w:val="center"/>
          </w:tcPr>
          <w:p w:rsidR="00C74C0E" w:rsidRPr="00A96A16" w:rsidRDefault="00BE4E19" w:rsidP="00182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225" w:dyaOrig="225">
                <v:shape id="_x0000_i1182" type="#_x0000_t75" style="width:573pt;height:20.4pt" o:ole="">
                  <v:imagedata r:id="rId109" o:title=""/>
                </v:shape>
                <w:control r:id="rId110" w:name="TextBox1113111" w:shapeid="_x0000_i1182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225" w:dyaOrig="225" w14:anchorId="0261876C">
                <v:shape id="_x0000_i1183" type="#_x0000_t75" style="width:180pt;height:20.4pt" o:ole="">
                  <v:imagedata r:id="rId107" o:title=""/>
                </v:shape>
                <w:control r:id="rId111" w:name="TextBox111361123111" w:shapeid="_x0000_i1183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225" w:dyaOrig="225" w14:anchorId="515D7DA4">
                <v:shape id="_x0000_i1228" type="#_x0000_t75" style="width:573pt;height:20.4pt" o:ole="">
                  <v:imagedata r:id="rId109" o:title=""/>
                </v:shape>
                <w:control r:id="rId112" w:name="TextBox111311111" w:shapeid="_x0000_i1228"/>
              </w:object>
            </w:r>
          </w:p>
        </w:tc>
      </w:tr>
      <w:tr w:rsidR="00BE4E19" w:rsidRPr="00A96A16" w:rsidTr="003E2011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225" w:dyaOrig="225" w14:anchorId="58CBD5A2">
                <v:shape id="_x0000_i1185" type="#_x0000_t75" style="width:180pt;height:20.4pt" o:ole="">
                  <v:imagedata r:id="rId107" o:title=""/>
                </v:shape>
                <w:control r:id="rId113" w:name="TextBox111361123110" w:shapeid="_x0000_i1185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225" w:dyaOrig="225" w14:anchorId="2F74257A">
                <v:shape id="_x0000_i1229" type="#_x0000_t75" style="width:573pt;height:20.4pt" o:ole="">
                  <v:imagedata r:id="rId109" o:title=""/>
                </v:shape>
                <w:control r:id="rId114" w:name="TextBox111311110" w:shapeid="_x0000_i1229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225" w:dyaOrig="225" w14:anchorId="19DD32E8">
                <v:shape id="_x0000_i1187" type="#_x0000_t75" style="width:180pt;height:20.4pt" o:ole="">
                  <v:imagedata r:id="rId107" o:title=""/>
                </v:shape>
                <w:control r:id="rId115" w:name="TextBox11136112319" w:shapeid="_x0000_i1187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225" w:dyaOrig="225" w14:anchorId="2F63AF6A">
                <v:shape id="_x0000_i1188" type="#_x0000_t75" style="width:573pt;height:20.4pt" o:ole="">
                  <v:imagedata r:id="rId109" o:title=""/>
                </v:shape>
                <w:control r:id="rId116" w:name="TextBox11131119" w:shapeid="_x0000_i1188"/>
              </w:object>
            </w:r>
          </w:p>
        </w:tc>
      </w:tr>
      <w:tr w:rsidR="00BE4E19" w:rsidRPr="00A96A16" w:rsidTr="003E2011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225" w:dyaOrig="225" w14:anchorId="73350F4C">
                <v:shape id="_x0000_i1189" type="#_x0000_t75" style="width:180pt;height:20.4pt" o:ole="">
                  <v:imagedata r:id="rId107" o:title=""/>
                </v:shape>
                <w:control r:id="rId117" w:name="TextBox11136112318" w:shapeid="_x0000_i1189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225" w:dyaOrig="225" w14:anchorId="15D5E76C">
                <v:shape id="_x0000_i1190" type="#_x0000_t75" style="width:573pt;height:20.4pt" o:ole="">
                  <v:imagedata r:id="rId109" o:title=""/>
                </v:shape>
                <w:control r:id="rId118" w:name="TextBox11131118" w:shapeid="_x0000_i1190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225" w:dyaOrig="225" w14:anchorId="64673072">
                <v:shape id="_x0000_i1191" type="#_x0000_t75" style="width:180pt;height:20.4pt" o:ole="">
                  <v:imagedata r:id="rId107" o:title=""/>
                </v:shape>
                <w:control r:id="rId119" w:name="TextBox11136112317" w:shapeid="_x0000_i1191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225" w:dyaOrig="225" w14:anchorId="296A3CE0">
                <v:shape id="_x0000_i1192" type="#_x0000_t75" style="width:573pt;height:20.4pt" o:ole="">
                  <v:imagedata r:id="rId109" o:title=""/>
                </v:shape>
                <w:control r:id="rId120" w:name="TextBox11131117" w:shapeid="_x0000_i1192"/>
              </w:object>
            </w:r>
          </w:p>
        </w:tc>
      </w:tr>
      <w:tr w:rsidR="00BE4E19" w:rsidRPr="00A96A16" w:rsidTr="003E2011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225" w:dyaOrig="225" w14:anchorId="3ABCA896">
                <v:shape id="_x0000_i1193" type="#_x0000_t75" style="width:180pt;height:20.4pt" o:ole="">
                  <v:imagedata r:id="rId107" o:title=""/>
                </v:shape>
                <w:control r:id="rId121" w:name="TextBox11136112316" w:shapeid="_x0000_i1193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225" w:dyaOrig="225" w14:anchorId="1258AF62">
                <v:shape id="_x0000_i1194" type="#_x0000_t75" style="width:573pt;height:20.4pt" o:ole="">
                  <v:imagedata r:id="rId109" o:title=""/>
                </v:shape>
                <w:control r:id="rId122" w:name="TextBox11131116" w:shapeid="_x0000_i1194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225" w:dyaOrig="225" w14:anchorId="732A5F13">
                <v:shape id="_x0000_i1195" type="#_x0000_t75" style="width:180pt;height:20.4pt" o:ole="">
                  <v:imagedata r:id="rId107" o:title=""/>
                </v:shape>
                <w:control r:id="rId123" w:name="TextBox11136112315" w:shapeid="_x0000_i1195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225" w:dyaOrig="225" w14:anchorId="79690DD4">
                <v:shape id="_x0000_i1196" type="#_x0000_t75" style="width:573pt;height:20.4pt" o:ole="">
                  <v:imagedata r:id="rId109" o:title=""/>
                </v:shape>
                <w:control r:id="rId124" w:name="TextBox11131115" w:shapeid="_x0000_i1196"/>
              </w:object>
            </w:r>
          </w:p>
        </w:tc>
      </w:tr>
      <w:tr w:rsidR="00BE4E19" w:rsidRPr="00A96A16" w:rsidTr="003E2011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225" w:dyaOrig="225" w14:anchorId="5E005A1C">
                <v:shape id="_x0000_i1197" type="#_x0000_t75" style="width:180pt;height:20.4pt" o:ole="">
                  <v:imagedata r:id="rId107" o:title=""/>
                </v:shape>
                <w:control r:id="rId125" w:name="TextBox11136112314" w:shapeid="_x0000_i1197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225" w:dyaOrig="225" w14:anchorId="31BF9DB7">
                <v:shape id="_x0000_i1198" type="#_x0000_t75" style="width:573pt;height:20.4pt" o:ole="">
                  <v:imagedata r:id="rId109" o:title=""/>
                </v:shape>
                <w:control r:id="rId126" w:name="TextBox11131114" w:shapeid="_x0000_i1198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225" w:dyaOrig="225" w14:anchorId="2E497011">
                <v:shape id="_x0000_i1199" type="#_x0000_t75" style="width:180pt;height:20.4pt" o:ole="">
                  <v:imagedata r:id="rId107" o:title=""/>
                </v:shape>
                <w:control r:id="rId127" w:name="TextBox11136112313" w:shapeid="_x0000_i1199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225" w:dyaOrig="225" w14:anchorId="1D0C67DE">
                <v:shape id="_x0000_i1200" type="#_x0000_t75" style="width:573pt;height:20.4pt" o:ole="">
                  <v:imagedata r:id="rId109" o:title=""/>
                </v:shape>
                <w:control r:id="rId128" w:name="TextBox11131113" w:shapeid="_x0000_i1200"/>
              </w:object>
            </w:r>
          </w:p>
        </w:tc>
      </w:tr>
      <w:tr w:rsidR="00BE4E19" w:rsidRPr="00A96A16" w:rsidTr="003E2011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225" w:dyaOrig="225" w14:anchorId="54A47158">
                <v:shape id="_x0000_i1201" type="#_x0000_t75" style="width:180pt;height:20.4pt" o:ole="">
                  <v:imagedata r:id="rId107" o:title=""/>
                </v:shape>
                <w:control r:id="rId129" w:name="TextBox11136112312" w:shapeid="_x0000_i1201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225" w:dyaOrig="225" w14:anchorId="204AD28C">
                <v:shape id="_x0000_i1202" type="#_x0000_t75" style="width:573pt;height:20.4pt" o:ole="">
                  <v:imagedata r:id="rId109" o:title=""/>
                </v:shape>
                <w:control r:id="rId130" w:name="TextBox11131112" w:shapeid="_x0000_i1202"/>
              </w:object>
            </w:r>
          </w:p>
        </w:tc>
      </w:tr>
      <w:tr w:rsidR="00BE4E19" w:rsidRPr="00A96A16" w:rsidTr="003E20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sz w:val="20"/>
                <w:szCs w:val="20"/>
              </w:rPr>
              <w:object w:dxaOrig="225" w:dyaOrig="225" w14:anchorId="7EC85A9D">
                <v:shape id="_x0000_i1203" type="#_x0000_t75" style="width:180pt;height:20.4pt" o:ole="">
                  <v:imagedata r:id="rId107" o:title=""/>
                </v:shape>
                <w:control r:id="rId131" w:name="TextBox11136112311" w:shapeid="_x0000_i1203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225" w:dyaOrig="225" w14:anchorId="3BADD005">
                <v:shape id="_x0000_i1204" type="#_x0000_t75" style="width:573pt;height:20.4pt" o:ole="">
                  <v:imagedata r:id="rId109" o:title=""/>
                </v:shape>
                <w:control r:id="rId132" w:name="TextBox11131111" w:shapeid="_x0000_i1204"/>
              </w:object>
            </w:r>
          </w:p>
        </w:tc>
      </w:tr>
    </w:tbl>
    <w:p w:rsidR="00241E6F" w:rsidRDefault="00241E6F" w:rsidP="004C1EBD"/>
    <w:p w:rsidR="00BE4E19" w:rsidRDefault="00BE4E19" w:rsidP="004C1EBD"/>
    <w:p w:rsidR="00BE4E19" w:rsidRDefault="00BE4E19" w:rsidP="004C1EBD"/>
    <w:tbl>
      <w:tblPr>
        <w:tblStyle w:val="SombreamentoClaro-nfase5"/>
        <w:tblW w:w="15559" w:type="dxa"/>
        <w:tblLook w:val="01E0" w:firstRow="1" w:lastRow="1" w:firstColumn="1" w:lastColumn="1" w:noHBand="0" w:noVBand="0"/>
      </w:tblPr>
      <w:tblGrid>
        <w:gridCol w:w="15559"/>
      </w:tblGrid>
      <w:tr w:rsidR="00D84DA8" w:rsidRPr="001914B7" w:rsidTr="00766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9" w:type="dxa"/>
            <w:vAlign w:val="center"/>
          </w:tcPr>
          <w:p w:rsidR="00D84DA8" w:rsidRPr="0009323D" w:rsidRDefault="00D84DA8" w:rsidP="003D78C3">
            <w:pPr>
              <w:jc w:val="center"/>
              <w:rPr>
                <w:rFonts w:ascii="Calibri" w:hAnsi="Calibri"/>
                <w:color w:val="auto"/>
                <w:sz w:val="24"/>
                <w:szCs w:val="24"/>
              </w:rPr>
            </w:pP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>Em caso de dúvidas</w:t>
            </w:r>
            <w:r w:rsidR="00EE10EE" w:rsidRPr="0009323D">
              <w:rPr>
                <w:rFonts w:ascii="Calibri" w:hAnsi="Calibri"/>
                <w:color w:val="auto"/>
                <w:sz w:val="24"/>
                <w:szCs w:val="24"/>
              </w:rPr>
              <w:t>,</w:t>
            </w: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 xml:space="preserve"> o Setor de Acompanhamento e Análise do Processo de Trabalho </w:t>
            </w:r>
            <w:r w:rsidR="00EE10EE" w:rsidRPr="0009323D">
              <w:rPr>
                <w:rFonts w:ascii="Calibri" w:hAnsi="Calibri"/>
                <w:color w:val="auto"/>
                <w:sz w:val="24"/>
                <w:szCs w:val="24"/>
              </w:rPr>
              <w:t xml:space="preserve">(SAAPT) </w:t>
            </w: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>es</w:t>
            </w:r>
            <w:r w:rsidR="00D04E56" w:rsidRPr="0009323D">
              <w:rPr>
                <w:rFonts w:ascii="Calibri" w:hAnsi="Calibri"/>
                <w:color w:val="auto"/>
                <w:sz w:val="24"/>
                <w:szCs w:val="24"/>
              </w:rPr>
              <w:t>tá à disposição para atendê-lo</w:t>
            </w:r>
            <w:r w:rsidR="00A4515C" w:rsidRPr="0009323D">
              <w:rPr>
                <w:rFonts w:ascii="Calibri" w:hAnsi="Calibri"/>
                <w:color w:val="auto"/>
                <w:sz w:val="24"/>
                <w:szCs w:val="24"/>
              </w:rPr>
              <w:t>s</w:t>
            </w:r>
            <w:r w:rsidR="00D04E56" w:rsidRPr="0009323D">
              <w:rPr>
                <w:rFonts w:ascii="Calibri" w:hAnsi="Calibri"/>
                <w:color w:val="auto"/>
                <w:sz w:val="24"/>
                <w:szCs w:val="24"/>
              </w:rPr>
              <w:t>.</w:t>
            </w:r>
          </w:p>
          <w:p w:rsidR="00D84DA8" w:rsidRPr="001914B7" w:rsidRDefault="00A4515C" w:rsidP="003D78C3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>Telefone</w:t>
            </w:r>
            <w:r w:rsidR="00D84DA8" w:rsidRPr="0009323D">
              <w:rPr>
                <w:rFonts w:ascii="Calibri" w:hAnsi="Calibri"/>
                <w:color w:val="auto"/>
                <w:sz w:val="24"/>
                <w:szCs w:val="24"/>
              </w:rPr>
              <w:t>: 2542-5523</w:t>
            </w:r>
            <w:r w:rsidR="00D04E56" w:rsidRPr="0009323D">
              <w:rPr>
                <w:rFonts w:ascii="Calibri" w:hAnsi="Calibri"/>
                <w:color w:val="auto"/>
                <w:sz w:val="24"/>
                <w:szCs w:val="24"/>
              </w:rPr>
              <w:t xml:space="preserve"> / Email: </w:t>
            </w:r>
            <w:hyperlink r:id="rId133" w:history="1">
              <w:r w:rsidR="00C077EC" w:rsidRPr="000F5B91">
                <w:rPr>
                  <w:rStyle w:val="Hyperlink"/>
                  <w:rFonts w:ascii="Calibri" w:hAnsi="Calibri"/>
                  <w:sz w:val="24"/>
                  <w:szCs w:val="24"/>
                </w:rPr>
                <w:t>progepe.saapt@unirio.br</w:t>
              </w:r>
            </w:hyperlink>
          </w:p>
        </w:tc>
      </w:tr>
    </w:tbl>
    <w:p w:rsidR="00A77C6F" w:rsidRDefault="00A77C6F" w:rsidP="00241E6F"/>
    <w:sectPr w:rsidR="00A77C6F" w:rsidSect="002C39FA">
      <w:pgSz w:w="16838" w:h="11906" w:orient="landscape"/>
      <w:pgMar w:top="284" w:right="720" w:bottom="426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C28" w:rsidRDefault="00DD7C28" w:rsidP="00241E6F">
      <w:pPr>
        <w:spacing w:after="0" w:line="240" w:lineRule="auto"/>
      </w:pPr>
      <w:r>
        <w:separator/>
      </w:r>
    </w:p>
  </w:endnote>
  <w:endnote w:type="continuationSeparator" w:id="0">
    <w:p w:rsidR="00DD7C28" w:rsidRDefault="00DD7C28" w:rsidP="00241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C28" w:rsidRDefault="00DD7C28" w:rsidP="00241E6F">
      <w:pPr>
        <w:spacing w:after="0" w:line="240" w:lineRule="auto"/>
      </w:pPr>
      <w:r>
        <w:separator/>
      </w:r>
    </w:p>
  </w:footnote>
  <w:footnote w:type="continuationSeparator" w:id="0">
    <w:p w:rsidR="00DD7C28" w:rsidRDefault="00DD7C28" w:rsidP="00241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6B2415"/>
    <w:multiLevelType w:val="hybridMultilevel"/>
    <w:tmpl w:val="D0C476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edit="forms" w:enforcement="1" w:cryptProviderType="rsaAES" w:cryptAlgorithmClass="hash" w:cryptAlgorithmType="typeAny" w:cryptAlgorithmSid="14" w:cryptSpinCount="100000" w:hash="6qyhZUwrSD8TubM0KYaNbXMLIeSRkuEZkFW7xfGa4AJga4mYR5qVaigwng/j1m4wuBxFvT+JCjPaK+OqGXPHvQ==" w:salt="WhGkOzakGofltsgTnCoUV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C28"/>
    <w:rsid w:val="00000BF3"/>
    <w:rsid w:val="00007D00"/>
    <w:rsid w:val="0001750B"/>
    <w:rsid w:val="0002001B"/>
    <w:rsid w:val="00024D1F"/>
    <w:rsid w:val="000279DA"/>
    <w:rsid w:val="00032AE7"/>
    <w:rsid w:val="00034955"/>
    <w:rsid w:val="0004042B"/>
    <w:rsid w:val="00042398"/>
    <w:rsid w:val="00044D10"/>
    <w:rsid w:val="0004759E"/>
    <w:rsid w:val="00050F75"/>
    <w:rsid w:val="00056E72"/>
    <w:rsid w:val="00064387"/>
    <w:rsid w:val="00074D00"/>
    <w:rsid w:val="00086C2C"/>
    <w:rsid w:val="0009323D"/>
    <w:rsid w:val="00094A64"/>
    <w:rsid w:val="00096ECD"/>
    <w:rsid w:val="000A0E91"/>
    <w:rsid w:val="000A2A77"/>
    <w:rsid w:val="000A3F3B"/>
    <w:rsid w:val="000B1671"/>
    <w:rsid w:val="000B5839"/>
    <w:rsid w:val="000B6EC7"/>
    <w:rsid w:val="000C1A81"/>
    <w:rsid w:val="000C1C4E"/>
    <w:rsid w:val="000C5428"/>
    <w:rsid w:val="000C6DDA"/>
    <w:rsid w:val="000D111B"/>
    <w:rsid w:val="000D2E8F"/>
    <w:rsid w:val="000D7711"/>
    <w:rsid w:val="000E19BB"/>
    <w:rsid w:val="000F5F92"/>
    <w:rsid w:val="001002AD"/>
    <w:rsid w:val="001007E4"/>
    <w:rsid w:val="00110B9F"/>
    <w:rsid w:val="00111A9F"/>
    <w:rsid w:val="00120E2B"/>
    <w:rsid w:val="0013776D"/>
    <w:rsid w:val="00144471"/>
    <w:rsid w:val="00145291"/>
    <w:rsid w:val="00145845"/>
    <w:rsid w:val="00146CA7"/>
    <w:rsid w:val="00147195"/>
    <w:rsid w:val="001478BB"/>
    <w:rsid w:val="001550D1"/>
    <w:rsid w:val="00164B35"/>
    <w:rsid w:val="00165585"/>
    <w:rsid w:val="001655F3"/>
    <w:rsid w:val="00173D20"/>
    <w:rsid w:val="001767F0"/>
    <w:rsid w:val="00182FE2"/>
    <w:rsid w:val="00183E79"/>
    <w:rsid w:val="00185375"/>
    <w:rsid w:val="001878E7"/>
    <w:rsid w:val="00187E6E"/>
    <w:rsid w:val="0019045B"/>
    <w:rsid w:val="001905A4"/>
    <w:rsid w:val="001A073A"/>
    <w:rsid w:val="001B4179"/>
    <w:rsid w:val="001B5351"/>
    <w:rsid w:val="001C65D7"/>
    <w:rsid w:val="001C742B"/>
    <w:rsid w:val="001D2C21"/>
    <w:rsid w:val="001D3B5B"/>
    <w:rsid w:val="001D7341"/>
    <w:rsid w:val="001E36D1"/>
    <w:rsid w:val="001E6F95"/>
    <w:rsid w:val="001F14E4"/>
    <w:rsid w:val="00202692"/>
    <w:rsid w:val="00202ACD"/>
    <w:rsid w:val="0020754F"/>
    <w:rsid w:val="00210BBC"/>
    <w:rsid w:val="002126C8"/>
    <w:rsid w:val="00220B9B"/>
    <w:rsid w:val="00221B76"/>
    <w:rsid w:val="0022371E"/>
    <w:rsid w:val="00232CBB"/>
    <w:rsid w:val="0023319D"/>
    <w:rsid w:val="00236555"/>
    <w:rsid w:val="00241E6F"/>
    <w:rsid w:val="002426CF"/>
    <w:rsid w:val="00257370"/>
    <w:rsid w:val="00265775"/>
    <w:rsid w:val="00267BB5"/>
    <w:rsid w:val="002764C9"/>
    <w:rsid w:val="00281325"/>
    <w:rsid w:val="002856BB"/>
    <w:rsid w:val="00286464"/>
    <w:rsid w:val="00291CFC"/>
    <w:rsid w:val="0029265A"/>
    <w:rsid w:val="0029419B"/>
    <w:rsid w:val="00295C91"/>
    <w:rsid w:val="00296DFA"/>
    <w:rsid w:val="002A0DAA"/>
    <w:rsid w:val="002B14BF"/>
    <w:rsid w:val="002C1594"/>
    <w:rsid w:val="002C39FA"/>
    <w:rsid w:val="002C49DB"/>
    <w:rsid w:val="002C7C35"/>
    <w:rsid w:val="002D1C54"/>
    <w:rsid w:val="002D252D"/>
    <w:rsid w:val="002D280E"/>
    <w:rsid w:val="002D5714"/>
    <w:rsid w:val="002D5B12"/>
    <w:rsid w:val="002E1373"/>
    <w:rsid w:val="002F1691"/>
    <w:rsid w:val="002F28D7"/>
    <w:rsid w:val="002F7116"/>
    <w:rsid w:val="00302195"/>
    <w:rsid w:val="00303145"/>
    <w:rsid w:val="003136A5"/>
    <w:rsid w:val="00314B1E"/>
    <w:rsid w:val="00335A0C"/>
    <w:rsid w:val="00335B80"/>
    <w:rsid w:val="0035293C"/>
    <w:rsid w:val="0035623D"/>
    <w:rsid w:val="00365045"/>
    <w:rsid w:val="00370081"/>
    <w:rsid w:val="00371440"/>
    <w:rsid w:val="00382C44"/>
    <w:rsid w:val="00394A76"/>
    <w:rsid w:val="00395457"/>
    <w:rsid w:val="003A02D5"/>
    <w:rsid w:val="003A4FC4"/>
    <w:rsid w:val="003B3E39"/>
    <w:rsid w:val="003B5FD8"/>
    <w:rsid w:val="003C0659"/>
    <w:rsid w:val="003C11D6"/>
    <w:rsid w:val="003C55C5"/>
    <w:rsid w:val="003C65D1"/>
    <w:rsid w:val="003D393D"/>
    <w:rsid w:val="003D476F"/>
    <w:rsid w:val="003D63CB"/>
    <w:rsid w:val="003D78C3"/>
    <w:rsid w:val="003E2011"/>
    <w:rsid w:val="003F016F"/>
    <w:rsid w:val="003F0E6D"/>
    <w:rsid w:val="003F1ADE"/>
    <w:rsid w:val="00401F1E"/>
    <w:rsid w:val="004040A1"/>
    <w:rsid w:val="0041789E"/>
    <w:rsid w:val="004207BF"/>
    <w:rsid w:val="00424965"/>
    <w:rsid w:val="00434148"/>
    <w:rsid w:val="0043583D"/>
    <w:rsid w:val="00440856"/>
    <w:rsid w:val="00440BAC"/>
    <w:rsid w:val="004410BE"/>
    <w:rsid w:val="00441435"/>
    <w:rsid w:val="00442D35"/>
    <w:rsid w:val="00444482"/>
    <w:rsid w:val="00447547"/>
    <w:rsid w:val="00447F52"/>
    <w:rsid w:val="00452F2C"/>
    <w:rsid w:val="0045731C"/>
    <w:rsid w:val="004574B3"/>
    <w:rsid w:val="0046144F"/>
    <w:rsid w:val="004617D2"/>
    <w:rsid w:val="0046231D"/>
    <w:rsid w:val="00464F4E"/>
    <w:rsid w:val="00472576"/>
    <w:rsid w:val="00473963"/>
    <w:rsid w:val="004745DD"/>
    <w:rsid w:val="0047755A"/>
    <w:rsid w:val="00480422"/>
    <w:rsid w:val="004814A5"/>
    <w:rsid w:val="004841E8"/>
    <w:rsid w:val="0048584A"/>
    <w:rsid w:val="00485C30"/>
    <w:rsid w:val="00487A4E"/>
    <w:rsid w:val="00491485"/>
    <w:rsid w:val="00497073"/>
    <w:rsid w:val="004A7242"/>
    <w:rsid w:val="004B1883"/>
    <w:rsid w:val="004C00F7"/>
    <w:rsid w:val="004C1EBD"/>
    <w:rsid w:val="004C46DB"/>
    <w:rsid w:val="004C4AF8"/>
    <w:rsid w:val="004E7011"/>
    <w:rsid w:val="004F46D0"/>
    <w:rsid w:val="00500C01"/>
    <w:rsid w:val="00502C88"/>
    <w:rsid w:val="00510C2D"/>
    <w:rsid w:val="005126A8"/>
    <w:rsid w:val="005212DD"/>
    <w:rsid w:val="00525896"/>
    <w:rsid w:val="00532EF7"/>
    <w:rsid w:val="00543C0F"/>
    <w:rsid w:val="00550626"/>
    <w:rsid w:val="005525FF"/>
    <w:rsid w:val="0055345E"/>
    <w:rsid w:val="00557492"/>
    <w:rsid w:val="00561A76"/>
    <w:rsid w:val="00566707"/>
    <w:rsid w:val="00572AE1"/>
    <w:rsid w:val="00580704"/>
    <w:rsid w:val="00585E78"/>
    <w:rsid w:val="00595F60"/>
    <w:rsid w:val="005B2E92"/>
    <w:rsid w:val="005C0186"/>
    <w:rsid w:val="005C3196"/>
    <w:rsid w:val="005D0120"/>
    <w:rsid w:val="005D0BC3"/>
    <w:rsid w:val="005D171C"/>
    <w:rsid w:val="005D5AA3"/>
    <w:rsid w:val="005D62FC"/>
    <w:rsid w:val="005E3C15"/>
    <w:rsid w:val="005F174A"/>
    <w:rsid w:val="005F23B0"/>
    <w:rsid w:val="006002C0"/>
    <w:rsid w:val="00601DF4"/>
    <w:rsid w:val="00604DCF"/>
    <w:rsid w:val="00606537"/>
    <w:rsid w:val="00606E2C"/>
    <w:rsid w:val="00614888"/>
    <w:rsid w:val="006154CA"/>
    <w:rsid w:val="00615ACD"/>
    <w:rsid w:val="0061637C"/>
    <w:rsid w:val="00616FF5"/>
    <w:rsid w:val="0062427E"/>
    <w:rsid w:val="00625B34"/>
    <w:rsid w:val="00627229"/>
    <w:rsid w:val="00630284"/>
    <w:rsid w:val="00637FF4"/>
    <w:rsid w:val="00645511"/>
    <w:rsid w:val="00655489"/>
    <w:rsid w:val="00660A05"/>
    <w:rsid w:val="0067156B"/>
    <w:rsid w:val="006751B9"/>
    <w:rsid w:val="0067569A"/>
    <w:rsid w:val="00676874"/>
    <w:rsid w:val="00681D3E"/>
    <w:rsid w:val="00687DFA"/>
    <w:rsid w:val="006921DB"/>
    <w:rsid w:val="00695FA4"/>
    <w:rsid w:val="00697685"/>
    <w:rsid w:val="006B2DC4"/>
    <w:rsid w:val="006D14FD"/>
    <w:rsid w:val="006D49F6"/>
    <w:rsid w:val="006D7437"/>
    <w:rsid w:val="006E07C7"/>
    <w:rsid w:val="006E1950"/>
    <w:rsid w:val="006E64FE"/>
    <w:rsid w:val="006E7B4E"/>
    <w:rsid w:val="006F0CC8"/>
    <w:rsid w:val="006F6C77"/>
    <w:rsid w:val="00706B96"/>
    <w:rsid w:val="00707D50"/>
    <w:rsid w:val="00712C54"/>
    <w:rsid w:val="007218D0"/>
    <w:rsid w:val="00731899"/>
    <w:rsid w:val="007517CD"/>
    <w:rsid w:val="00752263"/>
    <w:rsid w:val="007541E2"/>
    <w:rsid w:val="00756243"/>
    <w:rsid w:val="00766FE3"/>
    <w:rsid w:val="00772427"/>
    <w:rsid w:val="00776CA2"/>
    <w:rsid w:val="00781C73"/>
    <w:rsid w:val="00791848"/>
    <w:rsid w:val="00795498"/>
    <w:rsid w:val="007A6AE3"/>
    <w:rsid w:val="007A779A"/>
    <w:rsid w:val="007B11CE"/>
    <w:rsid w:val="007B1AAD"/>
    <w:rsid w:val="007B2154"/>
    <w:rsid w:val="007D3980"/>
    <w:rsid w:val="007D622E"/>
    <w:rsid w:val="007D72E3"/>
    <w:rsid w:val="007E372E"/>
    <w:rsid w:val="007E5F45"/>
    <w:rsid w:val="007F0B18"/>
    <w:rsid w:val="00804C1E"/>
    <w:rsid w:val="00806B64"/>
    <w:rsid w:val="0081506B"/>
    <w:rsid w:val="00821E4E"/>
    <w:rsid w:val="0082752F"/>
    <w:rsid w:val="00831009"/>
    <w:rsid w:val="00841726"/>
    <w:rsid w:val="0084640A"/>
    <w:rsid w:val="00850193"/>
    <w:rsid w:val="00855C77"/>
    <w:rsid w:val="00857AC6"/>
    <w:rsid w:val="00860042"/>
    <w:rsid w:val="0086193A"/>
    <w:rsid w:val="00863D89"/>
    <w:rsid w:val="008840A0"/>
    <w:rsid w:val="00891A73"/>
    <w:rsid w:val="00894286"/>
    <w:rsid w:val="008968CD"/>
    <w:rsid w:val="008A0926"/>
    <w:rsid w:val="008B0486"/>
    <w:rsid w:val="008B3163"/>
    <w:rsid w:val="008C05BC"/>
    <w:rsid w:val="008D0C7E"/>
    <w:rsid w:val="008D2A3B"/>
    <w:rsid w:val="008D30A7"/>
    <w:rsid w:val="008D43F2"/>
    <w:rsid w:val="008D4FE0"/>
    <w:rsid w:val="008E1F56"/>
    <w:rsid w:val="008F2264"/>
    <w:rsid w:val="008F24B2"/>
    <w:rsid w:val="008F7F5A"/>
    <w:rsid w:val="00914EA9"/>
    <w:rsid w:val="00926D0F"/>
    <w:rsid w:val="00926ED6"/>
    <w:rsid w:val="009319D7"/>
    <w:rsid w:val="009413F3"/>
    <w:rsid w:val="0094361B"/>
    <w:rsid w:val="009479B5"/>
    <w:rsid w:val="00953401"/>
    <w:rsid w:val="0095506D"/>
    <w:rsid w:val="00955A93"/>
    <w:rsid w:val="00960D64"/>
    <w:rsid w:val="00967CD5"/>
    <w:rsid w:val="009709D8"/>
    <w:rsid w:val="0098758C"/>
    <w:rsid w:val="00994773"/>
    <w:rsid w:val="009978A3"/>
    <w:rsid w:val="009A1023"/>
    <w:rsid w:val="009A484C"/>
    <w:rsid w:val="009B6318"/>
    <w:rsid w:val="009B66D9"/>
    <w:rsid w:val="009C269D"/>
    <w:rsid w:val="009C432B"/>
    <w:rsid w:val="009C56BC"/>
    <w:rsid w:val="009C7C88"/>
    <w:rsid w:val="009D274F"/>
    <w:rsid w:val="009E0E8A"/>
    <w:rsid w:val="009F030E"/>
    <w:rsid w:val="009F37E0"/>
    <w:rsid w:val="009F587B"/>
    <w:rsid w:val="00A04598"/>
    <w:rsid w:val="00A069E2"/>
    <w:rsid w:val="00A10242"/>
    <w:rsid w:val="00A130DF"/>
    <w:rsid w:val="00A20F54"/>
    <w:rsid w:val="00A229B5"/>
    <w:rsid w:val="00A2670D"/>
    <w:rsid w:val="00A32E98"/>
    <w:rsid w:val="00A35303"/>
    <w:rsid w:val="00A42D17"/>
    <w:rsid w:val="00A4515C"/>
    <w:rsid w:val="00A61D59"/>
    <w:rsid w:val="00A64E16"/>
    <w:rsid w:val="00A67248"/>
    <w:rsid w:val="00A67F86"/>
    <w:rsid w:val="00A70834"/>
    <w:rsid w:val="00A71974"/>
    <w:rsid w:val="00A72412"/>
    <w:rsid w:val="00A777E3"/>
    <w:rsid w:val="00A77C6F"/>
    <w:rsid w:val="00A804C7"/>
    <w:rsid w:val="00A832F8"/>
    <w:rsid w:val="00AA0E47"/>
    <w:rsid w:val="00AA1616"/>
    <w:rsid w:val="00AA365D"/>
    <w:rsid w:val="00AA4BA0"/>
    <w:rsid w:val="00AA506F"/>
    <w:rsid w:val="00AB634B"/>
    <w:rsid w:val="00AB786B"/>
    <w:rsid w:val="00AB7DE9"/>
    <w:rsid w:val="00AC1E88"/>
    <w:rsid w:val="00AC3B16"/>
    <w:rsid w:val="00AC3D7C"/>
    <w:rsid w:val="00AD0596"/>
    <w:rsid w:val="00AD50A8"/>
    <w:rsid w:val="00AE0315"/>
    <w:rsid w:val="00AF1BED"/>
    <w:rsid w:val="00AF25D4"/>
    <w:rsid w:val="00AF2F71"/>
    <w:rsid w:val="00AF3A9D"/>
    <w:rsid w:val="00AF4F0C"/>
    <w:rsid w:val="00AF778F"/>
    <w:rsid w:val="00B00014"/>
    <w:rsid w:val="00B04A1C"/>
    <w:rsid w:val="00B20263"/>
    <w:rsid w:val="00B261FE"/>
    <w:rsid w:val="00B41470"/>
    <w:rsid w:val="00B45640"/>
    <w:rsid w:val="00B463AC"/>
    <w:rsid w:val="00B50DB8"/>
    <w:rsid w:val="00B55038"/>
    <w:rsid w:val="00B61904"/>
    <w:rsid w:val="00B70A4F"/>
    <w:rsid w:val="00B73C6A"/>
    <w:rsid w:val="00B75B1B"/>
    <w:rsid w:val="00B80BCA"/>
    <w:rsid w:val="00B83B0C"/>
    <w:rsid w:val="00B848DB"/>
    <w:rsid w:val="00B8572E"/>
    <w:rsid w:val="00B86100"/>
    <w:rsid w:val="00B939C9"/>
    <w:rsid w:val="00B96BAD"/>
    <w:rsid w:val="00B9781E"/>
    <w:rsid w:val="00BA1680"/>
    <w:rsid w:val="00BA2EB4"/>
    <w:rsid w:val="00BA789E"/>
    <w:rsid w:val="00BB1646"/>
    <w:rsid w:val="00BB1A7E"/>
    <w:rsid w:val="00BC1D87"/>
    <w:rsid w:val="00BC21BB"/>
    <w:rsid w:val="00BC38E3"/>
    <w:rsid w:val="00BC7DCD"/>
    <w:rsid w:val="00BD415E"/>
    <w:rsid w:val="00BD462D"/>
    <w:rsid w:val="00BD66DB"/>
    <w:rsid w:val="00BE239F"/>
    <w:rsid w:val="00BE3F93"/>
    <w:rsid w:val="00BE4E19"/>
    <w:rsid w:val="00BE5A12"/>
    <w:rsid w:val="00BF1521"/>
    <w:rsid w:val="00BF1EF2"/>
    <w:rsid w:val="00BF43E0"/>
    <w:rsid w:val="00BF547E"/>
    <w:rsid w:val="00C021E3"/>
    <w:rsid w:val="00C077EC"/>
    <w:rsid w:val="00C07CA9"/>
    <w:rsid w:val="00C175B5"/>
    <w:rsid w:val="00C24BD8"/>
    <w:rsid w:val="00C302FA"/>
    <w:rsid w:val="00C403C1"/>
    <w:rsid w:val="00C41F98"/>
    <w:rsid w:val="00C5040E"/>
    <w:rsid w:val="00C5155C"/>
    <w:rsid w:val="00C515D4"/>
    <w:rsid w:val="00C51E18"/>
    <w:rsid w:val="00C5402D"/>
    <w:rsid w:val="00C56ECE"/>
    <w:rsid w:val="00C61EF2"/>
    <w:rsid w:val="00C6530A"/>
    <w:rsid w:val="00C70313"/>
    <w:rsid w:val="00C70911"/>
    <w:rsid w:val="00C716C5"/>
    <w:rsid w:val="00C733D4"/>
    <w:rsid w:val="00C74C0E"/>
    <w:rsid w:val="00C761BA"/>
    <w:rsid w:val="00C77B45"/>
    <w:rsid w:val="00C82CA6"/>
    <w:rsid w:val="00C85758"/>
    <w:rsid w:val="00C94AE3"/>
    <w:rsid w:val="00C95196"/>
    <w:rsid w:val="00C96A8A"/>
    <w:rsid w:val="00CA0C91"/>
    <w:rsid w:val="00CA1C28"/>
    <w:rsid w:val="00CA4080"/>
    <w:rsid w:val="00CA5A4A"/>
    <w:rsid w:val="00CA78F2"/>
    <w:rsid w:val="00CB585F"/>
    <w:rsid w:val="00CB5A9B"/>
    <w:rsid w:val="00CB5F67"/>
    <w:rsid w:val="00CC105F"/>
    <w:rsid w:val="00CC41A0"/>
    <w:rsid w:val="00CC4558"/>
    <w:rsid w:val="00CC7391"/>
    <w:rsid w:val="00CD2753"/>
    <w:rsid w:val="00CD346F"/>
    <w:rsid w:val="00CD41E2"/>
    <w:rsid w:val="00CD586C"/>
    <w:rsid w:val="00CD654E"/>
    <w:rsid w:val="00CE1655"/>
    <w:rsid w:val="00CE3D35"/>
    <w:rsid w:val="00CE7A08"/>
    <w:rsid w:val="00CF77B4"/>
    <w:rsid w:val="00D00106"/>
    <w:rsid w:val="00D01D14"/>
    <w:rsid w:val="00D04E56"/>
    <w:rsid w:val="00D0539B"/>
    <w:rsid w:val="00D113D7"/>
    <w:rsid w:val="00D119BC"/>
    <w:rsid w:val="00D23FDB"/>
    <w:rsid w:val="00D30776"/>
    <w:rsid w:val="00D31A6E"/>
    <w:rsid w:val="00D32165"/>
    <w:rsid w:val="00D332D0"/>
    <w:rsid w:val="00D344D9"/>
    <w:rsid w:val="00D363D8"/>
    <w:rsid w:val="00D367A3"/>
    <w:rsid w:val="00D5278A"/>
    <w:rsid w:val="00D54C65"/>
    <w:rsid w:val="00D66CBD"/>
    <w:rsid w:val="00D67166"/>
    <w:rsid w:val="00D67323"/>
    <w:rsid w:val="00D67362"/>
    <w:rsid w:val="00D710D5"/>
    <w:rsid w:val="00D7214A"/>
    <w:rsid w:val="00D72F45"/>
    <w:rsid w:val="00D75EEA"/>
    <w:rsid w:val="00D84DA8"/>
    <w:rsid w:val="00D864F5"/>
    <w:rsid w:val="00D9671E"/>
    <w:rsid w:val="00DB0712"/>
    <w:rsid w:val="00DB1D21"/>
    <w:rsid w:val="00DB40F8"/>
    <w:rsid w:val="00DC19D5"/>
    <w:rsid w:val="00DD2702"/>
    <w:rsid w:val="00DD4C70"/>
    <w:rsid w:val="00DD6A37"/>
    <w:rsid w:val="00DD7C28"/>
    <w:rsid w:val="00DD7F1A"/>
    <w:rsid w:val="00DE777A"/>
    <w:rsid w:val="00DE7AE1"/>
    <w:rsid w:val="00DE7D3D"/>
    <w:rsid w:val="00DF5E8C"/>
    <w:rsid w:val="00DF7F9B"/>
    <w:rsid w:val="00E00F31"/>
    <w:rsid w:val="00E1296F"/>
    <w:rsid w:val="00E13051"/>
    <w:rsid w:val="00E15718"/>
    <w:rsid w:val="00E253E2"/>
    <w:rsid w:val="00E26EB6"/>
    <w:rsid w:val="00E318E8"/>
    <w:rsid w:val="00E3329B"/>
    <w:rsid w:val="00E35427"/>
    <w:rsid w:val="00E35843"/>
    <w:rsid w:val="00E37A5C"/>
    <w:rsid w:val="00E44840"/>
    <w:rsid w:val="00E44ECD"/>
    <w:rsid w:val="00E50DEE"/>
    <w:rsid w:val="00E64A3A"/>
    <w:rsid w:val="00E64D65"/>
    <w:rsid w:val="00E65864"/>
    <w:rsid w:val="00E75A10"/>
    <w:rsid w:val="00E77CCD"/>
    <w:rsid w:val="00E81EE6"/>
    <w:rsid w:val="00E82541"/>
    <w:rsid w:val="00E85404"/>
    <w:rsid w:val="00E97E85"/>
    <w:rsid w:val="00EA7A97"/>
    <w:rsid w:val="00EB6124"/>
    <w:rsid w:val="00EB75B1"/>
    <w:rsid w:val="00EC4F4D"/>
    <w:rsid w:val="00EC7A3C"/>
    <w:rsid w:val="00EE10EE"/>
    <w:rsid w:val="00EE2EA5"/>
    <w:rsid w:val="00EE35B3"/>
    <w:rsid w:val="00EE5242"/>
    <w:rsid w:val="00EF2609"/>
    <w:rsid w:val="00EF27C2"/>
    <w:rsid w:val="00EF3A8F"/>
    <w:rsid w:val="00F00982"/>
    <w:rsid w:val="00F028A2"/>
    <w:rsid w:val="00F028FA"/>
    <w:rsid w:val="00F0323D"/>
    <w:rsid w:val="00F06540"/>
    <w:rsid w:val="00F12A22"/>
    <w:rsid w:val="00F1370D"/>
    <w:rsid w:val="00F250A0"/>
    <w:rsid w:val="00F27891"/>
    <w:rsid w:val="00F36181"/>
    <w:rsid w:val="00F43294"/>
    <w:rsid w:val="00F60615"/>
    <w:rsid w:val="00F626B4"/>
    <w:rsid w:val="00F63CC1"/>
    <w:rsid w:val="00F64884"/>
    <w:rsid w:val="00F6596B"/>
    <w:rsid w:val="00F71ABB"/>
    <w:rsid w:val="00F76012"/>
    <w:rsid w:val="00F76C30"/>
    <w:rsid w:val="00F77FED"/>
    <w:rsid w:val="00F850C1"/>
    <w:rsid w:val="00F85AF7"/>
    <w:rsid w:val="00F927CE"/>
    <w:rsid w:val="00F95F43"/>
    <w:rsid w:val="00FA6B52"/>
    <w:rsid w:val="00FB2F4E"/>
    <w:rsid w:val="00FE313E"/>
    <w:rsid w:val="00FE35D0"/>
    <w:rsid w:val="00FF0F55"/>
    <w:rsid w:val="00FF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261767A-A32D-4947-868F-BD22E0AF3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E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olorida-nfase5">
    <w:name w:val="Colorful Grid Accent 5"/>
    <w:basedOn w:val="Tabelanormal"/>
    <w:uiPriority w:val="73"/>
    <w:rsid w:val="004C1EB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PargrafodaLista">
    <w:name w:val="List Paragraph"/>
    <w:basedOn w:val="Normal"/>
    <w:uiPriority w:val="34"/>
    <w:qFormat/>
    <w:rsid w:val="004C1EBD"/>
    <w:pPr>
      <w:ind w:left="720"/>
      <w:contextualSpacing/>
    </w:pPr>
  </w:style>
  <w:style w:type="paragraph" w:styleId="Cabealho">
    <w:name w:val="header"/>
    <w:basedOn w:val="Normal"/>
    <w:link w:val="CabealhoChar"/>
    <w:rsid w:val="004C1EB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4C1EBD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SombreamentoClaro-nfase5">
    <w:name w:val="Light Shading Accent 5"/>
    <w:basedOn w:val="Tabelanormal"/>
    <w:uiPriority w:val="60"/>
    <w:rsid w:val="004C1EB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staMdia2-nfase5">
    <w:name w:val="Medium List 2 Accent 5"/>
    <w:basedOn w:val="Tabelanormal"/>
    <w:uiPriority w:val="66"/>
    <w:rsid w:val="004C1EB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Clara-nfase5">
    <w:name w:val="Light List Accent 5"/>
    <w:basedOn w:val="Tabelanormal"/>
    <w:uiPriority w:val="61"/>
    <w:rsid w:val="004C1EBD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GradeMdia1-nfase5">
    <w:name w:val="Medium Grid 1 Accent 5"/>
    <w:basedOn w:val="Tabelanormal"/>
    <w:uiPriority w:val="67"/>
    <w:rsid w:val="004C1EBD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Rodap">
    <w:name w:val="footer"/>
    <w:basedOn w:val="Normal"/>
    <w:link w:val="RodapChar"/>
    <w:uiPriority w:val="99"/>
    <w:unhideWhenUsed/>
    <w:rsid w:val="00241E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1E6F"/>
  </w:style>
  <w:style w:type="table" w:styleId="Tabelacomgrade">
    <w:name w:val="Table Grid"/>
    <w:basedOn w:val="Tabelanormal"/>
    <w:uiPriority w:val="59"/>
    <w:rsid w:val="000C6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67362"/>
    <w:rPr>
      <w:color w:val="0000FF" w:themeColor="hyperlink"/>
      <w:u w:val="single"/>
    </w:rPr>
  </w:style>
  <w:style w:type="table" w:styleId="SombreamentoMdio1-nfase5">
    <w:name w:val="Medium Shading 1 Accent 5"/>
    <w:basedOn w:val="Tabelanormal"/>
    <w:uiPriority w:val="63"/>
    <w:rsid w:val="00A4515C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024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4D1F"/>
    <w:rPr>
      <w:rFonts w:ascii="Tahoma" w:hAnsi="Tahoma" w:cs="Tahoma"/>
      <w:sz w:val="16"/>
      <w:szCs w:val="16"/>
    </w:rPr>
  </w:style>
  <w:style w:type="table" w:styleId="GradeMdia1-nfase4">
    <w:name w:val="Medium Grid 1 Accent 4"/>
    <w:basedOn w:val="Tabelanormal"/>
    <w:uiPriority w:val="67"/>
    <w:rsid w:val="00DD7F1A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DD7F1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75.xml"/><Relationship Id="rId21" Type="http://schemas.openxmlformats.org/officeDocument/2006/relationships/image" Target="media/image7.wmf"/><Relationship Id="rId42" Type="http://schemas.openxmlformats.org/officeDocument/2006/relationships/control" Target="activeX/activeX18.xml"/><Relationship Id="rId63" Type="http://schemas.openxmlformats.org/officeDocument/2006/relationships/control" Target="activeX/activeX31.xml"/><Relationship Id="rId84" Type="http://schemas.openxmlformats.org/officeDocument/2006/relationships/control" Target="activeX/activeX47.xml"/><Relationship Id="rId16" Type="http://schemas.openxmlformats.org/officeDocument/2006/relationships/control" Target="activeX/activeX5.xml"/><Relationship Id="rId107" Type="http://schemas.openxmlformats.org/officeDocument/2006/relationships/image" Target="media/image34.wmf"/><Relationship Id="rId11" Type="http://schemas.openxmlformats.org/officeDocument/2006/relationships/image" Target="media/image2.wmf"/><Relationship Id="rId32" Type="http://schemas.openxmlformats.org/officeDocument/2006/relationships/control" Target="activeX/activeX13.xml"/><Relationship Id="rId37" Type="http://schemas.openxmlformats.org/officeDocument/2006/relationships/image" Target="media/image15.wmf"/><Relationship Id="rId53" Type="http://schemas.openxmlformats.org/officeDocument/2006/relationships/image" Target="media/image22.wmf"/><Relationship Id="rId58" Type="http://schemas.openxmlformats.org/officeDocument/2006/relationships/control" Target="activeX/activeX27.xml"/><Relationship Id="rId74" Type="http://schemas.openxmlformats.org/officeDocument/2006/relationships/control" Target="activeX/activeX39.xml"/><Relationship Id="rId79" Type="http://schemas.openxmlformats.org/officeDocument/2006/relationships/control" Target="activeX/activeX44.xml"/><Relationship Id="rId102" Type="http://schemas.openxmlformats.org/officeDocument/2006/relationships/control" Target="activeX/activeX63.xml"/><Relationship Id="rId123" Type="http://schemas.openxmlformats.org/officeDocument/2006/relationships/control" Target="activeX/activeX81.xml"/><Relationship Id="rId128" Type="http://schemas.openxmlformats.org/officeDocument/2006/relationships/control" Target="activeX/activeX86.xml"/><Relationship Id="rId5" Type="http://schemas.openxmlformats.org/officeDocument/2006/relationships/footnotes" Target="footnotes.xml"/><Relationship Id="rId90" Type="http://schemas.openxmlformats.org/officeDocument/2006/relationships/control" Target="activeX/activeX53.xml"/><Relationship Id="rId95" Type="http://schemas.openxmlformats.org/officeDocument/2006/relationships/image" Target="media/image32.wmf"/><Relationship Id="rId22" Type="http://schemas.openxmlformats.org/officeDocument/2006/relationships/control" Target="activeX/activeX8.xml"/><Relationship Id="rId27" Type="http://schemas.openxmlformats.org/officeDocument/2006/relationships/image" Target="media/image10.wmf"/><Relationship Id="rId43" Type="http://schemas.openxmlformats.org/officeDocument/2006/relationships/control" Target="activeX/activeX19.xml"/><Relationship Id="rId48" Type="http://schemas.openxmlformats.org/officeDocument/2006/relationships/control" Target="activeX/activeX22.xml"/><Relationship Id="rId64" Type="http://schemas.openxmlformats.org/officeDocument/2006/relationships/control" Target="activeX/activeX32.xml"/><Relationship Id="rId69" Type="http://schemas.openxmlformats.org/officeDocument/2006/relationships/control" Target="activeX/activeX35.xml"/><Relationship Id="rId113" Type="http://schemas.openxmlformats.org/officeDocument/2006/relationships/control" Target="activeX/activeX71.xml"/><Relationship Id="rId118" Type="http://schemas.openxmlformats.org/officeDocument/2006/relationships/control" Target="activeX/activeX76.xml"/><Relationship Id="rId134" Type="http://schemas.openxmlformats.org/officeDocument/2006/relationships/fontTable" Target="fontTable.xml"/><Relationship Id="rId80" Type="http://schemas.openxmlformats.org/officeDocument/2006/relationships/image" Target="media/image29.wmf"/><Relationship Id="rId85" Type="http://schemas.openxmlformats.org/officeDocument/2006/relationships/control" Target="activeX/activeX48.xml"/><Relationship Id="rId12" Type="http://schemas.openxmlformats.org/officeDocument/2006/relationships/control" Target="activeX/activeX3.xml"/><Relationship Id="rId17" Type="http://schemas.openxmlformats.org/officeDocument/2006/relationships/image" Target="media/image5.wmf"/><Relationship Id="rId33" Type="http://schemas.openxmlformats.org/officeDocument/2006/relationships/image" Target="media/image13.wmf"/><Relationship Id="rId38" Type="http://schemas.openxmlformats.org/officeDocument/2006/relationships/control" Target="activeX/activeX16.xml"/><Relationship Id="rId59" Type="http://schemas.openxmlformats.org/officeDocument/2006/relationships/image" Target="media/image25.wmf"/><Relationship Id="rId103" Type="http://schemas.openxmlformats.org/officeDocument/2006/relationships/image" Target="media/image33.wmf"/><Relationship Id="rId108" Type="http://schemas.openxmlformats.org/officeDocument/2006/relationships/control" Target="activeX/activeX67.xml"/><Relationship Id="rId124" Type="http://schemas.openxmlformats.org/officeDocument/2006/relationships/control" Target="activeX/activeX82.xml"/><Relationship Id="rId129" Type="http://schemas.openxmlformats.org/officeDocument/2006/relationships/control" Target="activeX/activeX87.xml"/><Relationship Id="rId54" Type="http://schemas.openxmlformats.org/officeDocument/2006/relationships/control" Target="activeX/activeX25.xml"/><Relationship Id="rId70" Type="http://schemas.openxmlformats.org/officeDocument/2006/relationships/image" Target="media/image28.wmf"/><Relationship Id="rId75" Type="http://schemas.openxmlformats.org/officeDocument/2006/relationships/control" Target="activeX/activeX40.xml"/><Relationship Id="rId91" Type="http://schemas.openxmlformats.org/officeDocument/2006/relationships/control" Target="activeX/activeX54.xml"/><Relationship Id="rId96" Type="http://schemas.openxmlformats.org/officeDocument/2006/relationships/control" Target="activeX/activeX5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8.wmf"/><Relationship Id="rId28" Type="http://schemas.openxmlformats.org/officeDocument/2006/relationships/control" Target="activeX/activeX11.xml"/><Relationship Id="rId49" Type="http://schemas.openxmlformats.org/officeDocument/2006/relationships/image" Target="media/image20.wmf"/><Relationship Id="rId114" Type="http://schemas.openxmlformats.org/officeDocument/2006/relationships/control" Target="activeX/activeX72.xml"/><Relationship Id="rId119" Type="http://schemas.openxmlformats.org/officeDocument/2006/relationships/control" Target="activeX/activeX77.xml"/><Relationship Id="rId44" Type="http://schemas.openxmlformats.org/officeDocument/2006/relationships/control" Target="activeX/activeX20.xml"/><Relationship Id="rId60" Type="http://schemas.openxmlformats.org/officeDocument/2006/relationships/control" Target="activeX/activeX28.xml"/><Relationship Id="rId65" Type="http://schemas.openxmlformats.org/officeDocument/2006/relationships/control" Target="activeX/activeX33.xml"/><Relationship Id="rId81" Type="http://schemas.openxmlformats.org/officeDocument/2006/relationships/control" Target="activeX/activeX45.xml"/><Relationship Id="rId86" Type="http://schemas.openxmlformats.org/officeDocument/2006/relationships/control" Target="activeX/activeX49.xml"/><Relationship Id="rId130" Type="http://schemas.openxmlformats.org/officeDocument/2006/relationships/control" Target="activeX/activeX88.xml"/><Relationship Id="rId135" Type="http://schemas.openxmlformats.org/officeDocument/2006/relationships/theme" Target="theme/theme1.xml"/><Relationship Id="rId13" Type="http://schemas.openxmlformats.org/officeDocument/2006/relationships/image" Target="media/image3.wmf"/><Relationship Id="rId18" Type="http://schemas.openxmlformats.org/officeDocument/2006/relationships/control" Target="activeX/activeX6.xml"/><Relationship Id="rId39" Type="http://schemas.openxmlformats.org/officeDocument/2006/relationships/image" Target="media/image16.wmf"/><Relationship Id="rId109" Type="http://schemas.openxmlformats.org/officeDocument/2006/relationships/image" Target="media/image35.wmf"/><Relationship Id="rId34" Type="http://schemas.openxmlformats.org/officeDocument/2006/relationships/control" Target="activeX/activeX14.xml"/><Relationship Id="rId50" Type="http://schemas.openxmlformats.org/officeDocument/2006/relationships/control" Target="activeX/activeX23.xml"/><Relationship Id="rId55" Type="http://schemas.openxmlformats.org/officeDocument/2006/relationships/image" Target="media/image23.wmf"/><Relationship Id="rId76" Type="http://schemas.openxmlformats.org/officeDocument/2006/relationships/control" Target="activeX/activeX41.xml"/><Relationship Id="rId97" Type="http://schemas.openxmlformats.org/officeDocument/2006/relationships/control" Target="activeX/activeX58.xml"/><Relationship Id="rId104" Type="http://schemas.openxmlformats.org/officeDocument/2006/relationships/control" Target="activeX/activeX64.xml"/><Relationship Id="rId120" Type="http://schemas.openxmlformats.org/officeDocument/2006/relationships/control" Target="activeX/activeX78.xml"/><Relationship Id="rId125" Type="http://schemas.openxmlformats.org/officeDocument/2006/relationships/control" Target="activeX/activeX83.xml"/><Relationship Id="rId7" Type="http://schemas.openxmlformats.org/officeDocument/2006/relationships/hyperlink" Target="mailto:progepe.saapt@unirio.br" TargetMode="External"/><Relationship Id="rId71" Type="http://schemas.openxmlformats.org/officeDocument/2006/relationships/control" Target="activeX/activeX36.xml"/><Relationship Id="rId92" Type="http://schemas.openxmlformats.org/officeDocument/2006/relationships/control" Target="activeX/activeX55.xml"/><Relationship Id="rId2" Type="http://schemas.openxmlformats.org/officeDocument/2006/relationships/styles" Target="styles.xml"/><Relationship Id="rId29" Type="http://schemas.openxmlformats.org/officeDocument/2006/relationships/image" Target="media/image11.wmf"/><Relationship Id="rId24" Type="http://schemas.openxmlformats.org/officeDocument/2006/relationships/control" Target="activeX/activeX9.xml"/><Relationship Id="rId40" Type="http://schemas.openxmlformats.org/officeDocument/2006/relationships/control" Target="activeX/activeX17.xml"/><Relationship Id="rId45" Type="http://schemas.openxmlformats.org/officeDocument/2006/relationships/image" Target="media/image18.wmf"/><Relationship Id="rId66" Type="http://schemas.openxmlformats.org/officeDocument/2006/relationships/image" Target="media/image26.wmf"/><Relationship Id="rId87" Type="http://schemas.openxmlformats.org/officeDocument/2006/relationships/control" Target="activeX/activeX50.xml"/><Relationship Id="rId110" Type="http://schemas.openxmlformats.org/officeDocument/2006/relationships/control" Target="activeX/activeX68.xml"/><Relationship Id="rId115" Type="http://schemas.openxmlformats.org/officeDocument/2006/relationships/control" Target="activeX/activeX73.xml"/><Relationship Id="rId131" Type="http://schemas.openxmlformats.org/officeDocument/2006/relationships/control" Target="activeX/activeX89.xml"/><Relationship Id="rId61" Type="http://schemas.openxmlformats.org/officeDocument/2006/relationships/control" Target="activeX/activeX29.xml"/><Relationship Id="rId82" Type="http://schemas.openxmlformats.org/officeDocument/2006/relationships/image" Target="media/image30.wmf"/><Relationship Id="rId19" Type="http://schemas.openxmlformats.org/officeDocument/2006/relationships/image" Target="media/image6.wmf"/><Relationship Id="rId14" Type="http://schemas.openxmlformats.org/officeDocument/2006/relationships/control" Target="activeX/activeX4.xml"/><Relationship Id="rId30" Type="http://schemas.openxmlformats.org/officeDocument/2006/relationships/control" Target="activeX/activeX12.xml"/><Relationship Id="rId35" Type="http://schemas.openxmlformats.org/officeDocument/2006/relationships/image" Target="media/image14.wmf"/><Relationship Id="rId56" Type="http://schemas.openxmlformats.org/officeDocument/2006/relationships/control" Target="activeX/activeX26.xml"/><Relationship Id="rId77" Type="http://schemas.openxmlformats.org/officeDocument/2006/relationships/control" Target="activeX/activeX42.xml"/><Relationship Id="rId100" Type="http://schemas.openxmlformats.org/officeDocument/2006/relationships/control" Target="activeX/activeX61.xml"/><Relationship Id="rId105" Type="http://schemas.openxmlformats.org/officeDocument/2006/relationships/control" Target="activeX/activeX65.xml"/><Relationship Id="rId126" Type="http://schemas.openxmlformats.org/officeDocument/2006/relationships/control" Target="activeX/activeX84.xml"/><Relationship Id="rId8" Type="http://schemas.openxmlformats.org/officeDocument/2006/relationships/image" Target="media/image1.wmf"/><Relationship Id="rId51" Type="http://schemas.openxmlformats.org/officeDocument/2006/relationships/image" Target="media/image21.wmf"/><Relationship Id="rId72" Type="http://schemas.openxmlformats.org/officeDocument/2006/relationships/control" Target="activeX/activeX37.xml"/><Relationship Id="rId93" Type="http://schemas.openxmlformats.org/officeDocument/2006/relationships/image" Target="media/image31.wmf"/><Relationship Id="rId98" Type="http://schemas.openxmlformats.org/officeDocument/2006/relationships/control" Target="activeX/activeX59.xml"/><Relationship Id="rId121" Type="http://schemas.openxmlformats.org/officeDocument/2006/relationships/control" Target="activeX/activeX79.xml"/><Relationship Id="rId3" Type="http://schemas.openxmlformats.org/officeDocument/2006/relationships/settings" Target="settings.xml"/><Relationship Id="rId25" Type="http://schemas.openxmlformats.org/officeDocument/2006/relationships/image" Target="media/image9.wmf"/><Relationship Id="rId46" Type="http://schemas.openxmlformats.org/officeDocument/2006/relationships/control" Target="activeX/activeX21.xml"/><Relationship Id="rId67" Type="http://schemas.openxmlformats.org/officeDocument/2006/relationships/control" Target="activeX/activeX34.xml"/><Relationship Id="rId116" Type="http://schemas.openxmlformats.org/officeDocument/2006/relationships/control" Target="activeX/activeX74.xml"/><Relationship Id="rId20" Type="http://schemas.openxmlformats.org/officeDocument/2006/relationships/control" Target="activeX/activeX7.xml"/><Relationship Id="rId41" Type="http://schemas.openxmlformats.org/officeDocument/2006/relationships/image" Target="media/image17.wmf"/><Relationship Id="rId62" Type="http://schemas.openxmlformats.org/officeDocument/2006/relationships/control" Target="activeX/activeX30.xml"/><Relationship Id="rId83" Type="http://schemas.openxmlformats.org/officeDocument/2006/relationships/control" Target="activeX/activeX46.xml"/><Relationship Id="rId88" Type="http://schemas.openxmlformats.org/officeDocument/2006/relationships/control" Target="activeX/activeX51.xml"/><Relationship Id="rId111" Type="http://schemas.openxmlformats.org/officeDocument/2006/relationships/control" Target="activeX/activeX69.xml"/><Relationship Id="rId132" Type="http://schemas.openxmlformats.org/officeDocument/2006/relationships/control" Target="activeX/activeX90.xml"/><Relationship Id="rId15" Type="http://schemas.openxmlformats.org/officeDocument/2006/relationships/image" Target="media/image4.wmf"/><Relationship Id="rId36" Type="http://schemas.openxmlformats.org/officeDocument/2006/relationships/control" Target="activeX/activeX15.xml"/><Relationship Id="rId57" Type="http://schemas.openxmlformats.org/officeDocument/2006/relationships/image" Target="media/image24.wmf"/><Relationship Id="rId106" Type="http://schemas.openxmlformats.org/officeDocument/2006/relationships/control" Target="activeX/activeX66.xml"/><Relationship Id="rId127" Type="http://schemas.openxmlformats.org/officeDocument/2006/relationships/control" Target="activeX/activeX85.xml"/><Relationship Id="rId10" Type="http://schemas.openxmlformats.org/officeDocument/2006/relationships/control" Target="activeX/activeX2.xml"/><Relationship Id="rId31" Type="http://schemas.openxmlformats.org/officeDocument/2006/relationships/image" Target="media/image12.wmf"/><Relationship Id="rId52" Type="http://schemas.openxmlformats.org/officeDocument/2006/relationships/control" Target="activeX/activeX24.xml"/><Relationship Id="rId73" Type="http://schemas.openxmlformats.org/officeDocument/2006/relationships/control" Target="activeX/activeX38.xml"/><Relationship Id="rId78" Type="http://schemas.openxmlformats.org/officeDocument/2006/relationships/control" Target="activeX/activeX43.xml"/><Relationship Id="rId94" Type="http://schemas.openxmlformats.org/officeDocument/2006/relationships/control" Target="activeX/activeX56.xml"/><Relationship Id="rId99" Type="http://schemas.openxmlformats.org/officeDocument/2006/relationships/control" Target="activeX/activeX60.xml"/><Relationship Id="rId101" Type="http://schemas.openxmlformats.org/officeDocument/2006/relationships/control" Target="activeX/activeX62.xml"/><Relationship Id="rId122" Type="http://schemas.openxmlformats.org/officeDocument/2006/relationships/control" Target="activeX/activeX80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26" Type="http://schemas.openxmlformats.org/officeDocument/2006/relationships/control" Target="activeX/activeX10.xml"/><Relationship Id="rId47" Type="http://schemas.openxmlformats.org/officeDocument/2006/relationships/image" Target="media/image19.wmf"/><Relationship Id="rId68" Type="http://schemas.openxmlformats.org/officeDocument/2006/relationships/image" Target="media/image27.wmf"/><Relationship Id="rId89" Type="http://schemas.openxmlformats.org/officeDocument/2006/relationships/control" Target="activeX/activeX52.xml"/><Relationship Id="rId112" Type="http://schemas.openxmlformats.org/officeDocument/2006/relationships/control" Target="activeX/activeX70.xml"/><Relationship Id="rId133" Type="http://schemas.openxmlformats.org/officeDocument/2006/relationships/hyperlink" Target="mailto:progepe.saapt@unirio.b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isoliveira\Documents\PROGEPE\PROJETI\SAAPT\PLANO%20DE%20TRABALHO%20Estagio%20Probat&#243;rio%20.dot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PLANO DE TRABALHO Estagio Probatório </Template>
  <TotalTime>0</TotalTime>
  <Pages>3</Pages>
  <Words>764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Isis Mendes Oliveira</dc:creator>
  <cp:lastModifiedBy>Isis Mendes Oliveira</cp:lastModifiedBy>
  <cp:revision>2</cp:revision>
  <dcterms:created xsi:type="dcterms:W3CDTF">2017-02-13T17:03:00Z</dcterms:created>
  <dcterms:modified xsi:type="dcterms:W3CDTF">2017-02-13T17:03:00Z</dcterms:modified>
</cp:coreProperties>
</file>